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6796877" w:rsidR="009F487A" w:rsidRPr="006F1DFF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1C2557D5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5C8F3546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14F8BFA1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62491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57CFABA6" w:rsidR="009F487A" w:rsidRPr="00F62491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39748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9F487A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54787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411D2628" w14:textId="02D18990" w:rsidR="00861793" w:rsidRPr="007E084B" w:rsidRDefault="007E084B" w:rsidP="007E084B">
      <w:pPr>
        <w:pStyle w:val="Default"/>
        <w:spacing w:line="276" w:lineRule="auto"/>
        <w:jc w:val="center"/>
        <w:rPr>
          <w:sz w:val="22"/>
          <w:szCs w:val="22"/>
        </w:rPr>
      </w:pPr>
      <w:r w:rsidRPr="000A5F34">
        <w:rPr>
          <w:sz w:val="22"/>
          <w:szCs w:val="22"/>
        </w:rPr>
        <w:t xml:space="preserve">The Parish Councillors of </w:t>
      </w:r>
      <w:r>
        <w:rPr>
          <w:sz w:val="22"/>
          <w:szCs w:val="22"/>
        </w:rPr>
        <w:t>HAUGHLEY</w:t>
      </w:r>
      <w:r w:rsidRPr="000A5F34">
        <w:rPr>
          <w:sz w:val="22"/>
          <w:szCs w:val="22"/>
        </w:rPr>
        <w:t xml:space="preserve"> PARISH C</w:t>
      </w:r>
      <w:r>
        <w:rPr>
          <w:sz w:val="22"/>
          <w:szCs w:val="22"/>
        </w:rPr>
        <w:t>OUNCIL are summoned to attend the Annual Council M</w:t>
      </w:r>
      <w:r w:rsidRPr="001955ED">
        <w:rPr>
          <w:sz w:val="22"/>
          <w:szCs w:val="22"/>
        </w:rPr>
        <w:t xml:space="preserve">eeting of </w:t>
      </w:r>
      <w:r>
        <w:rPr>
          <w:sz w:val="22"/>
          <w:szCs w:val="22"/>
        </w:rPr>
        <w:t>HAUGHLEY</w:t>
      </w:r>
      <w:r w:rsidRPr="001955ED">
        <w:rPr>
          <w:sz w:val="22"/>
          <w:szCs w:val="22"/>
        </w:rPr>
        <w:t xml:space="preserve"> PARISH COUNCIL to be held in </w:t>
      </w:r>
      <w:r>
        <w:rPr>
          <w:b/>
          <w:sz w:val="22"/>
          <w:szCs w:val="22"/>
          <w:u w:val="single"/>
        </w:rPr>
        <w:t>Ron Crascall Pavilion</w:t>
      </w:r>
      <w:r>
        <w:rPr>
          <w:sz w:val="22"/>
          <w:szCs w:val="22"/>
        </w:rPr>
        <w:t xml:space="preserve"> </w:t>
      </w:r>
      <w:r w:rsidR="00861793" w:rsidRPr="00861793">
        <w:rPr>
          <w:rFonts w:asciiTheme="minorHAnsi" w:hAnsiTheme="minorHAnsi" w:cstheme="minorHAnsi"/>
          <w:b/>
          <w:bCs/>
        </w:rPr>
        <w:t xml:space="preserve">on </w:t>
      </w:r>
      <w:r w:rsidR="00861793" w:rsidRPr="007E084B">
        <w:rPr>
          <w:rFonts w:asciiTheme="minorHAnsi" w:hAnsiTheme="minorHAnsi" w:cstheme="minorHAnsi"/>
        </w:rPr>
        <w:t xml:space="preserve">Tuesday </w:t>
      </w:r>
      <w:r w:rsidR="00B6204D">
        <w:rPr>
          <w:rFonts w:asciiTheme="minorHAnsi" w:hAnsiTheme="minorHAnsi" w:cstheme="minorHAnsi"/>
        </w:rPr>
        <w:t xml:space="preserve">19 May </w:t>
      </w:r>
      <w:r w:rsidR="00280EB7" w:rsidRPr="007E084B">
        <w:rPr>
          <w:rFonts w:asciiTheme="minorHAnsi" w:hAnsiTheme="minorHAnsi" w:cstheme="minorHAnsi"/>
        </w:rPr>
        <w:t>2026</w:t>
      </w:r>
      <w:r w:rsidR="00861793" w:rsidRPr="007E084B">
        <w:rPr>
          <w:rFonts w:asciiTheme="minorHAnsi" w:hAnsiTheme="minorHAnsi" w:cstheme="minorHAnsi"/>
        </w:rPr>
        <w:t xml:space="preserve"> at 7.00pm.</w:t>
      </w:r>
      <w:r w:rsidR="00861793" w:rsidRPr="00861793">
        <w:rPr>
          <w:rFonts w:asciiTheme="minorHAnsi" w:hAnsiTheme="minorHAnsi" w:cstheme="minorHAnsi"/>
          <w:b/>
          <w:bCs/>
        </w:rPr>
        <w:t xml:space="preserve"> </w:t>
      </w:r>
    </w:p>
    <w:p w14:paraId="164DABC5" w14:textId="77777777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0A943B88" w:rsidR="00861793" w:rsidRPr="0000787E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00787E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2FC34BEA" w14:textId="0B2B890B" w:rsidR="0024457C" w:rsidRDefault="00861793" w:rsidP="00EA69A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347144F7" w14:textId="77777777" w:rsidR="007E084B" w:rsidRDefault="007E084B" w:rsidP="007E084B">
      <w:pPr>
        <w:rPr>
          <w:rFonts w:asciiTheme="minorHAnsi" w:hAnsiTheme="minorHAnsi" w:cstheme="minorHAnsi"/>
        </w:rPr>
      </w:pPr>
    </w:p>
    <w:p w14:paraId="7B4D66DC" w14:textId="77777777" w:rsidR="007E084B" w:rsidRPr="00861793" w:rsidRDefault="007E084B" w:rsidP="007E084B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861793">
        <w:rPr>
          <w:rFonts w:asciiTheme="minorHAnsi" w:hAnsiTheme="minorHAnsi" w:cstheme="minorHAnsi"/>
          <w:b/>
          <w:bCs/>
          <w:u w:val="single"/>
        </w:rPr>
        <w:t>AGENDA</w:t>
      </w:r>
    </w:p>
    <w:p w14:paraId="5723F31C" w14:textId="77777777" w:rsidR="007E084B" w:rsidRDefault="007E084B" w:rsidP="007E084B">
      <w:pPr>
        <w:rPr>
          <w:rFonts w:asciiTheme="minorHAnsi" w:hAnsiTheme="minorHAnsi" w:cstheme="minorHAnsi"/>
        </w:rPr>
      </w:pPr>
    </w:p>
    <w:p w14:paraId="78CE7FC4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Chairman</w:t>
      </w:r>
    </w:p>
    <w:p w14:paraId="2508857B" w14:textId="5778C90F" w:rsidR="007E084B" w:rsidRDefault="007E084B" w:rsidP="00610CF0">
      <w:pPr>
        <w:ind w:left="107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elect a Chairman of the Council and to receive the Chairman’s declaration of acceptance of office</w:t>
      </w:r>
      <w:r>
        <w:rPr>
          <w:rFonts w:asciiTheme="minorHAnsi" w:hAnsiTheme="minorHAnsi" w:cstheme="minorHAnsi"/>
        </w:rPr>
        <w:t>.</w:t>
      </w:r>
    </w:p>
    <w:p w14:paraId="7F98C223" w14:textId="77777777" w:rsidR="007E084B" w:rsidRPr="007E084B" w:rsidRDefault="007E084B" w:rsidP="007E084B">
      <w:pPr>
        <w:ind w:left="710"/>
        <w:rPr>
          <w:rFonts w:asciiTheme="minorHAnsi" w:hAnsiTheme="minorHAnsi" w:cstheme="minorHAnsi"/>
        </w:rPr>
      </w:pPr>
    </w:p>
    <w:p w14:paraId="52F587B0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Vice Chairman</w:t>
      </w:r>
    </w:p>
    <w:p w14:paraId="30635A22" w14:textId="77777777" w:rsidR="007E084B" w:rsidRDefault="007E084B" w:rsidP="00610CF0">
      <w:pPr>
        <w:ind w:left="350" w:firstLine="72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To elect a Vice Chairman of the Council </w:t>
      </w:r>
    </w:p>
    <w:p w14:paraId="5851B696" w14:textId="77777777" w:rsidR="007E084B" w:rsidRPr="007E084B" w:rsidRDefault="007E084B" w:rsidP="007E084B">
      <w:pPr>
        <w:ind w:firstLine="710"/>
        <w:rPr>
          <w:rFonts w:asciiTheme="minorHAnsi" w:hAnsiTheme="minorHAnsi" w:cstheme="minorHAnsi"/>
        </w:rPr>
      </w:pPr>
    </w:p>
    <w:p w14:paraId="6E85931B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Apologies for absence</w:t>
      </w:r>
    </w:p>
    <w:p w14:paraId="15695AF6" w14:textId="77777777" w:rsidR="007E084B" w:rsidRPr="007E084B" w:rsidRDefault="007E084B" w:rsidP="007E084B">
      <w:pPr>
        <w:numPr>
          <w:ilvl w:val="1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Councillors to note any apologies for absence</w:t>
      </w:r>
    </w:p>
    <w:p w14:paraId="05D3556E" w14:textId="77777777" w:rsidR="007E084B" w:rsidRDefault="007E084B" w:rsidP="007E084B">
      <w:pPr>
        <w:numPr>
          <w:ilvl w:val="1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Councillors to vote on acceptance of apologies for absence</w:t>
      </w:r>
    </w:p>
    <w:p w14:paraId="55CBCE5D" w14:textId="77777777" w:rsidR="00077510" w:rsidRPr="007E084B" w:rsidRDefault="00077510" w:rsidP="00077510">
      <w:pPr>
        <w:ind w:left="1135"/>
        <w:rPr>
          <w:rFonts w:asciiTheme="minorHAnsi" w:hAnsiTheme="minorHAnsi" w:cstheme="minorHAnsi"/>
        </w:rPr>
      </w:pPr>
    </w:p>
    <w:p w14:paraId="17810A12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 xml:space="preserve">Declarations of Interest </w:t>
      </w:r>
    </w:p>
    <w:p w14:paraId="4C6C155A" w14:textId="06B89729" w:rsidR="007E084B" w:rsidRDefault="007E084B" w:rsidP="00610CF0">
      <w:pPr>
        <w:ind w:left="350" w:firstLine="72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receive any Councillor’s Declarations of Local Non-Pecuniary interest</w:t>
      </w:r>
      <w:r w:rsidR="00077510">
        <w:rPr>
          <w:rFonts w:asciiTheme="minorHAnsi" w:hAnsiTheme="minorHAnsi" w:cstheme="minorHAnsi"/>
        </w:rPr>
        <w:t>.</w:t>
      </w:r>
    </w:p>
    <w:p w14:paraId="75EE43DA" w14:textId="77777777" w:rsidR="00077510" w:rsidRPr="007E084B" w:rsidRDefault="00077510" w:rsidP="00077510">
      <w:pPr>
        <w:ind w:firstLine="710"/>
        <w:rPr>
          <w:rFonts w:asciiTheme="minorHAnsi" w:hAnsiTheme="minorHAnsi" w:cstheme="minorHAnsi"/>
        </w:rPr>
      </w:pPr>
    </w:p>
    <w:p w14:paraId="697BFC1A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Dispensations</w:t>
      </w:r>
    </w:p>
    <w:p w14:paraId="54836C8D" w14:textId="50ADF2D0" w:rsidR="007E084B" w:rsidRDefault="007E084B" w:rsidP="00610CF0">
      <w:pPr>
        <w:ind w:left="350" w:firstLine="72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receive any requests for dispensations</w:t>
      </w:r>
      <w:r w:rsidR="00077510">
        <w:rPr>
          <w:rFonts w:asciiTheme="minorHAnsi" w:hAnsiTheme="minorHAnsi" w:cstheme="minorHAnsi"/>
        </w:rPr>
        <w:t>.</w:t>
      </w:r>
    </w:p>
    <w:p w14:paraId="55209392" w14:textId="77777777" w:rsidR="00077510" w:rsidRPr="007E084B" w:rsidRDefault="00077510" w:rsidP="00077510">
      <w:pPr>
        <w:ind w:firstLine="710"/>
        <w:rPr>
          <w:rFonts w:asciiTheme="minorHAnsi" w:hAnsiTheme="minorHAnsi" w:cstheme="minorHAnsi"/>
          <w:b/>
          <w:bCs/>
        </w:rPr>
      </w:pPr>
    </w:p>
    <w:p w14:paraId="50E847C5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Minutes</w:t>
      </w:r>
    </w:p>
    <w:p w14:paraId="3FE4ED81" w14:textId="4C78532A" w:rsidR="00077510" w:rsidRPr="007E084B" w:rsidRDefault="007E084B" w:rsidP="00610CF0">
      <w:pPr>
        <w:ind w:left="350" w:firstLine="72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Councillors to review and approve the minutes of:</w:t>
      </w:r>
    </w:p>
    <w:p w14:paraId="4114D60E" w14:textId="09F24A5B" w:rsidR="007E084B" w:rsidRDefault="007E084B" w:rsidP="007E084B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Parish Council Meeting </w:t>
      </w:r>
      <w:r w:rsidR="00077510">
        <w:rPr>
          <w:rFonts w:asciiTheme="minorHAnsi" w:hAnsiTheme="minorHAnsi" w:cstheme="minorHAnsi"/>
        </w:rPr>
        <w:t>17</w:t>
      </w:r>
      <w:r w:rsidR="00077510" w:rsidRPr="00077510">
        <w:rPr>
          <w:rFonts w:asciiTheme="minorHAnsi" w:hAnsiTheme="minorHAnsi" w:cstheme="minorHAnsi"/>
          <w:vertAlign w:val="superscript"/>
        </w:rPr>
        <w:t>th</w:t>
      </w:r>
      <w:r w:rsidR="00077510">
        <w:rPr>
          <w:rFonts w:asciiTheme="minorHAnsi" w:hAnsiTheme="minorHAnsi" w:cstheme="minorHAnsi"/>
        </w:rPr>
        <w:t xml:space="preserve"> March and 21</w:t>
      </w:r>
      <w:r w:rsidR="00077510" w:rsidRPr="00077510">
        <w:rPr>
          <w:rFonts w:asciiTheme="minorHAnsi" w:hAnsiTheme="minorHAnsi" w:cstheme="minorHAnsi"/>
          <w:vertAlign w:val="superscript"/>
        </w:rPr>
        <w:t>st</w:t>
      </w:r>
      <w:r w:rsidR="00077510">
        <w:rPr>
          <w:rFonts w:asciiTheme="minorHAnsi" w:hAnsiTheme="minorHAnsi" w:cstheme="minorHAnsi"/>
        </w:rPr>
        <w:t xml:space="preserve"> April 2026.</w:t>
      </w:r>
    </w:p>
    <w:p w14:paraId="1896067A" w14:textId="77777777" w:rsidR="00077510" w:rsidRPr="007E084B" w:rsidRDefault="00077510" w:rsidP="00077510">
      <w:pPr>
        <w:ind w:left="1440"/>
        <w:rPr>
          <w:rFonts w:asciiTheme="minorHAnsi" w:hAnsiTheme="minorHAnsi" w:cstheme="minorHAnsi"/>
        </w:rPr>
      </w:pPr>
    </w:p>
    <w:p w14:paraId="5764AC21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  <w:b/>
          <w:bCs/>
        </w:rPr>
        <w:t>Action Log</w:t>
      </w:r>
    </w:p>
    <w:p w14:paraId="4C2C4E0C" w14:textId="4E833123" w:rsidR="007E084B" w:rsidRDefault="007E084B" w:rsidP="00610CF0">
      <w:pPr>
        <w:ind w:left="350" w:firstLine="72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review the action log arising from previous meetings and agree further action</w:t>
      </w:r>
      <w:r w:rsidR="00077510">
        <w:rPr>
          <w:rFonts w:asciiTheme="minorHAnsi" w:hAnsiTheme="minorHAnsi" w:cstheme="minorHAnsi"/>
        </w:rPr>
        <w:t>.</w:t>
      </w:r>
    </w:p>
    <w:p w14:paraId="32D48355" w14:textId="77777777" w:rsidR="00077510" w:rsidRPr="007E084B" w:rsidRDefault="00077510" w:rsidP="00077510">
      <w:pPr>
        <w:ind w:firstLine="710"/>
        <w:rPr>
          <w:rFonts w:asciiTheme="minorHAnsi" w:hAnsiTheme="minorHAnsi" w:cstheme="minorHAnsi"/>
        </w:rPr>
      </w:pPr>
    </w:p>
    <w:p w14:paraId="5ABAF6F4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Casual Vacancy</w:t>
      </w:r>
    </w:p>
    <w:p w14:paraId="51A0CB40" w14:textId="1DBF2075" w:rsidR="007E084B" w:rsidRPr="007E084B" w:rsidRDefault="007E084B" w:rsidP="00610CF0">
      <w:pPr>
        <w:ind w:left="350" w:firstLine="720"/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</w:rPr>
        <w:t>To fill the casual vacancy for a Parish Councillor by co-option</w:t>
      </w:r>
      <w:r w:rsidR="00077510">
        <w:rPr>
          <w:rFonts w:asciiTheme="minorHAnsi" w:hAnsiTheme="minorHAnsi" w:cstheme="minorHAnsi"/>
        </w:rPr>
        <w:t>.</w:t>
      </w:r>
    </w:p>
    <w:p w14:paraId="20A24393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  <w:b/>
          <w:bCs/>
        </w:rPr>
        <w:lastRenderedPageBreak/>
        <w:t>Public Forum</w:t>
      </w:r>
    </w:p>
    <w:p w14:paraId="0C071268" w14:textId="2C09ECC8" w:rsidR="007E084B" w:rsidRDefault="007E084B" w:rsidP="00610CF0">
      <w:pPr>
        <w:ind w:left="107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The public will be invited to address the Parish Council.  Each member of the</w:t>
      </w:r>
      <w:r w:rsidR="00610CF0">
        <w:rPr>
          <w:rFonts w:asciiTheme="minorHAnsi" w:hAnsiTheme="minorHAnsi" w:cstheme="minorHAnsi"/>
        </w:rPr>
        <w:t xml:space="preserve"> </w:t>
      </w:r>
      <w:r w:rsidRPr="007E084B">
        <w:rPr>
          <w:rFonts w:asciiTheme="minorHAnsi" w:hAnsiTheme="minorHAnsi" w:cstheme="minorHAnsi"/>
        </w:rPr>
        <w:t>public will be allowed a maximum of 3 minutes to address the Parish Council with their questions</w:t>
      </w:r>
      <w:r w:rsidR="00077510">
        <w:rPr>
          <w:rFonts w:asciiTheme="minorHAnsi" w:hAnsiTheme="minorHAnsi" w:cstheme="minorHAnsi"/>
        </w:rPr>
        <w:t>.</w:t>
      </w:r>
    </w:p>
    <w:p w14:paraId="4D856C4E" w14:textId="77777777" w:rsidR="00077510" w:rsidRPr="007E084B" w:rsidRDefault="00077510" w:rsidP="00077510">
      <w:pPr>
        <w:ind w:left="710"/>
        <w:rPr>
          <w:rFonts w:asciiTheme="minorHAnsi" w:hAnsiTheme="minorHAnsi" w:cstheme="minorHAnsi"/>
        </w:rPr>
      </w:pPr>
    </w:p>
    <w:p w14:paraId="0659D582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  <w:b/>
          <w:bCs/>
        </w:rPr>
        <w:t>To receive written reports for information only from County Councillor Andrew Stringer</w:t>
      </w:r>
    </w:p>
    <w:p w14:paraId="3F6098C5" w14:textId="1298C19C" w:rsidR="007E084B" w:rsidRDefault="007E084B" w:rsidP="00610CF0">
      <w:pPr>
        <w:ind w:left="107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respond to any questions on reports previously submitted to the Parish Council</w:t>
      </w:r>
      <w:r w:rsidR="00077510">
        <w:rPr>
          <w:rFonts w:asciiTheme="minorHAnsi" w:hAnsiTheme="minorHAnsi" w:cstheme="minorHAnsi"/>
        </w:rPr>
        <w:t>.</w:t>
      </w:r>
    </w:p>
    <w:p w14:paraId="2FE323E0" w14:textId="77777777" w:rsidR="00077510" w:rsidRPr="007E084B" w:rsidRDefault="00077510" w:rsidP="00077510">
      <w:pPr>
        <w:ind w:firstLine="710"/>
        <w:rPr>
          <w:rFonts w:asciiTheme="minorHAnsi" w:hAnsiTheme="minorHAnsi" w:cstheme="minorHAnsi"/>
        </w:rPr>
      </w:pPr>
    </w:p>
    <w:p w14:paraId="77D18E69" w14:textId="77777777" w:rsidR="007E084B" w:rsidRPr="007E084B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  <w:b/>
          <w:bCs/>
        </w:rPr>
        <w:t>To receive written reports for information only from District Councillors Janet Pearson &amp; Agnes Watson</w:t>
      </w:r>
    </w:p>
    <w:p w14:paraId="3D5151F9" w14:textId="37E4261C" w:rsidR="007E084B" w:rsidRDefault="007E084B" w:rsidP="00610CF0">
      <w:pPr>
        <w:ind w:left="1060" w:firstLine="1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respond to any questions on reports previously submitted to the Parish Council</w:t>
      </w:r>
      <w:r w:rsidR="00077510">
        <w:rPr>
          <w:rFonts w:asciiTheme="minorHAnsi" w:hAnsiTheme="minorHAnsi" w:cstheme="minorHAnsi"/>
        </w:rPr>
        <w:t>.</w:t>
      </w:r>
    </w:p>
    <w:p w14:paraId="258C8760" w14:textId="77777777" w:rsidR="00077510" w:rsidRPr="007E084B" w:rsidRDefault="00077510" w:rsidP="00077510">
      <w:pPr>
        <w:ind w:firstLine="710"/>
        <w:rPr>
          <w:rFonts w:asciiTheme="minorHAnsi" w:hAnsiTheme="minorHAnsi" w:cstheme="minorHAnsi"/>
          <w:b/>
          <w:bCs/>
        </w:rPr>
      </w:pPr>
    </w:p>
    <w:p w14:paraId="6E641DC9" w14:textId="77777777" w:rsidR="00077510" w:rsidRPr="00095E32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  <w:b/>
          <w:bCs/>
        </w:rPr>
        <w:t>Planning</w:t>
      </w:r>
    </w:p>
    <w:p w14:paraId="6EA53B4E" w14:textId="3A3CC047" w:rsidR="00095E32" w:rsidRPr="00095E32" w:rsidRDefault="00095E32" w:rsidP="00095E32">
      <w:pPr>
        <w:pStyle w:val="ListParagraph"/>
        <w:numPr>
          <w:ilvl w:val="2"/>
          <w:numId w:val="32"/>
        </w:numPr>
        <w:rPr>
          <w:rFonts w:asciiTheme="minorHAnsi" w:hAnsiTheme="minorHAnsi" w:cstheme="minorHAnsi"/>
          <w:b/>
          <w:bCs/>
        </w:rPr>
      </w:pPr>
      <w:r w:rsidRPr="00095E32">
        <w:rPr>
          <w:rFonts w:asciiTheme="minorHAnsi" w:hAnsiTheme="minorHAnsi" w:cstheme="minorHAnsi"/>
          <w:b/>
          <w:bCs/>
        </w:rPr>
        <w:t>DC/26/01993</w:t>
      </w:r>
      <w:r w:rsidRPr="00095E32">
        <w:rPr>
          <w:rFonts w:asciiTheme="minorHAnsi" w:hAnsiTheme="minorHAnsi" w:cstheme="minorHAnsi"/>
        </w:rPr>
        <w:t>|Notification of works to Trees in a Conservation Area - Crown lift 1 No. Yew (T</w:t>
      </w:r>
      <w:proofErr w:type="gramStart"/>
      <w:r w:rsidRPr="00095E32">
        <w:rPr>
          <w:rFonts w:asciiTheme="minorHAnsi" w:hAnsiTheme="minorHAnsi" w:cstheme="minorHAnsi"/>
        </w:rPr>
        <w:t>2)|</w:t>
      </w:r>
      <w:proofErr w:type="gramEnd"/>
      <w:r w:rsidRPr="00095E32">
        <w:rPr>
          <w:rFonts w:asciiTheme="minorHAnsi" w:hAnsiTheme="minorHAnsi" w:cstheme="minorHAnsi"/>
          <w:b/>
          <w:bCs/>
        </w:rPr>
        <w:t xml:space="preserve">The Vicarage </w:t>
      </w:r>
      <w:proofErr w:type="gramStart"/>
      <w:r w:rsidRPr="00095E32">
        <w:rPr>
          <w:rFonts w:asciiTheme="minorHAnsi" w:hAnsiTheme="minorHAnsi" w:cstheme="minorHAnsi"/>
          <w:b/>
          <w:bCs/>
        </w:rPr>
        <w:t>The</w:t>
      </w:r>
      <w:proofErr w:type="gramEnd"/>
      <w:r w:rsidRPr="00095E32">
        <w:rPr>
          <w:rFonts w:asciiTheme="minorHAnsi" w:hAnsiTheme="minorHAnsi" w:cstheme="minorHAnsi"/>
          <w:b/>
          <w:bCs/>
        </w:rPr>
        <w:t xml:space="preserve"> Folly Haughley Stowmarket Suffolk IP14 3NS</w:t>
      </w:r>
    </w:p>
    <w:p w14:paraId="0C1AD795" w14:textId="11A82F45" w:rsidR="00095E32" w:rsidRPr="0096589A" w:rsidRDefault="00095E32" w:rsidP="00095E32">
      <w:pPr>
        <w:pStyle w:val="ListParagraph"/>
        <w:numPr>
          <w:ilvl w:val="2"/>
          <w:numId w:val="32"/>
        </w:numPr>
        <w:rPr>
          <w:rFonts w:asciiTheme="minorHAnsi" w:hAnsiTheme="minorHAnsi" w:cstheme="minorHAnsi"/>
        </w:rPr>
      </w:pPr>
      <w:r w:rsidRPr="00095E32">
        <w:rPr>
          <w:rFonts w:asciiTheme="minorHAnsi" w:hAnsiTheme="minorHAnsi" w:cstheme="minorHAnsi"/>
          <w:b/>
          <w:bCs/>
        </w:rPr>
        <w:t>DC/26/00890</w:t>
      </w:r>
      <w:r>
        <w:rPr>
          <w:rFonts w:asciiTheme="minorHAnsi" w:hAnsiTheme="minorHAnsi" w:cstheme="minorHAnsi"/>
        </w:rPr>
        <w:t xml:space="preserve"> – Condition 16 (Great Crested Newt Method Statement) </w:t>
      </w:r>
      <w:r w:rsidRPr="00095E32">
        <w:rPr>
          <w:rFonts w:asciiTheme="minorHAnsi" w:hAnsiTheme="minorHAnsi" w:cstheme="minorHAnsi"/>
          <w:b/>
          <w:bCs/>
        </w:rPr>
        <w:t>Woodside Farm Shepherds Lane Haughley Stowmarket Suffolk IP14 3QE</w:t>
      </w:r>
    </w:p>
    <w:p w14:paraId="5717A74C" w14:textId="6067FE13" w:rsidR="0096589A" w:rsidRPr="0096589A" w:rsidRDefault="0096589A" w:rsidP="0096589A">
      <w:pPr>
        <w:pStyle w:val="ListParagraph"/>
        <w:numPr>
          <w:ilvl w:val="2"/>
          <w:numId w:val="32"/>
        </w:numPr>
        <w:rPr>
          <w:rFonts w:asciiTheme="minorHAnsi" w:hAnsiTheme="minorHAnsi" w:cstheme="minorHAnsi"/>
        </w:rPr>
      </w:pPr>
      <w:r w:rsidRPr="0096589A">
        <w:rPr>
          <w:rFonts w:ascii="ArialMT" w:hAnsi="ArialMT" w:cs="ArialMT"/>
          <w:sz w:val="22"/>
          <w:szCs w:val="22"/>
          <w:lang w:eastAsia="en-GB"/>
        </w:rPr>
        <w:t xml:space="preserve">Discharge of Conditions Application for </w:t>
      </w:r>
      <w:r w:rsidRPr="0096589A">
        <w:rPr>
          <w:rFonts w:ascii="ArialMT" w:hAnsi="ArialMT" w:cs="ArialMT"/>
          <w:b/>
          <w:bCs/>
          <w:sz w:val="22"/>
          <w:szCs w:val="22"/>
          <w:lang w:eastAsia="en-GB"/>
        </w:rPr>
        <w:t>DC/25/03728</w:t>
      </w:r>
      <w:r w:rsidRPr="0096589A">
        <w:rPr>
          <w:rFonts w:ascii="ArialMT" w:hAnsi="ArialMT" w:cs="ArialMT"/>
          <w:sz w:val="22"/>
          <w:szCs w:val="22"/>
          <w:lang w:eastAsia="en-GB"/>
        </w:rPr>
        <w:t xml:space="preserve"> - Conditions 3 (Timber frame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96589A">
        <w:rPr>
          <w:rFonts w:ascii="ArialMT" w:hAnsi="ArialMT" w:cs="ArialMT"/>
          <w:sz w:val="22"/>
          <w:szCs w:val="22"/>
          <w:lang w:eastAsia="en-GB"/>
        </w:rPr>
        <w:t>repairs) and 4 (Render details)</w:t>
      </w:r>
    </w:p>
    <w:p w14:paraId="000BFFC6" w14:textId="4179ED8B" w:rsidR="0096589A" w:rsidRDefault="0096589A" w:rsidP="0096589A">
      <w:pPr>
        <w:pStyle w:val="ListParagraph"/>
        <w:ind w:left="3195"/>
        <w:rPr>
          <w:rFonts w:ascii="ArialMT" w:hAnsi="ArialMT" w:cs="ArialMT"/>
          <w:sz w:val="22"/>
          <w:szCs w:val="22"/>
          <w:lang w:eastAsia="en-GB"/>
        </w:rPr>
      </w:pPr>
      <w:r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Location: </w:t>
      </w:r>
      <w:r>
        <w:rPr>
          <w:rFonts w:ascii="ArialMT" w:hAnsi="ArialMT" w:cs="ArialMT"/>
          <w:sz w:val="22"/>
          <w:szCs w:val="22"/>
          <w:lang w:eastAsia="en-GB"/>
        </w:rPr>
        <w:t>55 Old Street, Haughley, Stowmarket, Suffolk IP14 3NT</w:t>
      </w:r>
    </w:p>
    <w:p w14:paraId="2CAC78CD" w14:textId="1E958DA5" w:rsidR="004332E0" w:rsidRPr="004332E0" w:rsidRDefault="004332E0" w:rsidP="004332E0">
      <w:pPr>
        <w:pStyle w:val="ListParagraph"/>
        <w:numPr>
          <w:ilvl w:val="2"/>
          <w:numId w:val="32"/>
        </w:numPr>
        <w:rPr>
          <w:rFonts w:ascii="ArialMT" w:hAnsi="ArialMT" w:cs="ArialMT"/>
          <w:sz w:val="22"/>
          <w:szCs w:val="22"/>
          <w:lang w:eastAsia="en-GB"/>
        </w:rPr>
      </w:pPr>
      <w:r w:rsidRPr="004332E0">
        <w:rPr>
          <w:rFonts w:ascii="ArialMT" w:hAnsi="ArialMT" w:cs="ArialMT"/>
          <w:sz w:val="22"/>
          <w:szCs w:val="22"/>
          <w:lang w:eastAsia="en-GB"/>
        </w:rPr>
        <w:t xml:space="preserve">Notification of works to Trees in a Conservation Area - Remove branches from 1 </w:t>
      </w:r>
      <w:proofErr w:type="spellStart"/>
      <w:proofErr w:type="gramStart"/>
      <w:r w:rsidRPr="004332E0">
        <w:rPr>
          <w:rFonts w:ascii="ArialMT" w:hAnsi="ArialMT" w:cs="ArialMT"/>
          <w:sz w:val="22"/>
          <w:szCs w:val="22"/>
          <w:lang w:eastAsia="en-GB"/>
        </w:rPr>
        <w:t>No.Ash</w:t>
      </w:r>
      <w:proofErr w:type="spellEnd"/>
      <w:proofErr w:type="gramEnd"/>
      <w:r w:rsidRPr="004332E0">
        <w:rPr>
          <w:rFonts w:ascii="ArialMT" w:hAnsi="ArialMT" w:cs="ArialMT"/>
          <w:sz w:val="22"/>
          <w:szCs w:val="22"/>
          <w:lang w:eastAsia="en-GB"/>
        </w:rPr>
        <w:t xml:space="preserve"> (T1) and </w:t>
      </w:r>
      <w:proofErr w:type="gramStart"/>
      <w:r w:rsidRPr="004332E0">
        <w:rPr>
          <w:rFonts w:ascii="ArialMT" w:hAnsi="ArialMT" w:cs="ArialMT"/>
          <w:sz w:val="22"/>
          <w:szCs w:val="22"/>
          <w:lang w:eastAsia="en-GB"/>
        </w:rPr>
        <w:t>Small</w:t>
      </w:r>
      <w:proofErr w:type="gramEnd"/>
      <w:r w:rsidRPr="004332E0">
        <w:rPr>
          <w:rFonts w:ascii="ArialMT" w:hAnsi="ArialMT" w:cs="ArialMT"/>
          <w:sz w:val="22"/>
          <w:szCs w:val="22"/>
          <w:lang w:eastAsia="en-GB"/>
        </w:rPr>
        <w:t xml:space="preserve"> crown lift of 1 No. Robina (T2) and a lateral limb reduction by 1m</w:t>
      </w:r>
    </w:p>
    <w:p w14:paraId="1FCB97EE" w14:textId="6FA31841" w:rsidR="004332E0" w:rsidRPr="004332E0" w:rsidRDefault="004332E0" w:rsidP="004332E0">
      <w:pPr>
        <w:pStyle w:val="ListParagraph"/>
        <w:ind w:left="3195"/>
        <w:rPr>
          <w:rFonts w:ascii="ArialMT" w:hAnsi="ArialMT" w:cs="ArialMT"/>
          <w:sz w:val="22"/>
          <w:szCs w:val="22"/>
          <w:lang w:eastAsia="en-GB"/>
        </w:rPr>
      </w:pPr>
      <w:r>
        <w:rPr>
          <w:rFonts w:ascii="Arial-BoldMT" w:hAnsi="Arial-BoldMT" w:cs="Arial-BoldMT"/>
          <w:b/>
          <w:bCs/>
          <w:sz w:val="22"/>
          <w:szCs w:val="22"/>
          <w:lang w:eastAsia="en-GB"/>
        </w:rPr>
        <w:t xml:space="preserve">Location: </w:t>
      </w:r>
      <w:r>
        <w:rPr>
          <w:rFonts w:ascii="ArialMT" w:hAnsi="ArialMT" w:cs="ArialMT"/>
          <w:sz w:val="22"/>
          <w:szCs w:val="22"/>
          <w:lang w:eastAsia="en-GB"/>
        </w:rPr>
        <w:t>46 Old Street, Haughley, Stowmarket, Suffolk IP14 3NX</w:t>
      </w:r>
    </w:p>
    <w:p w14:paraId="73C292CC" w14:textId="6298FE4B" w:rsidR="007E084B" w:rsidRPr="007E084B" w:rsidRDefault="007E084B" w:rsidP="00077510">
      <w:pPr>
        <w:ind w:left="1070"/>
        <w:rPr>
          <w:rFonts w:asciiTheme="minorHAnsi" w:hAnsiTheme="minorHAnsi" w:cstheme="minorHAnsi"/>
        </w:rPr>
      </w:pPr>
    </w:p>
    <w:p w14:paraId="0A86980B" w14:textId="77777777" w:rsidR="007E084B" w:rsidRPr="00C20810" w:rsidRDefault="007E084B" w:rsidP="007E084B">
      <w:pPr>
        <w:numPr>
          <w:ilvl w:val="0"/>
          <w:numId w:val="32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  <w:b/>
          <w:bCs/>
        </w:rPr>
        <w:t>Statutory Business</w:t>
      </w:r>
    </w:p>
    <w:p w14:paraId="5D531C32" w14:textId="77777777" w:rsidR="00C20810" w:rsidRPr="007E084B" w:rsidRDefault="00C20810" w:rsidP="00C20810">
      <w:pPr>
        <w:ind w:left="1070"/>
        <w:rPr>
          <w:rFonts w:asciiTheme="minorHAnsi" w:hAnsiTheme="minorHAnsi" w:cstheme="minorHAnsi"/>
        </w:rPr>
      </w:pPr>
    </w:p>
    <w:p w14:paraId="6883A241" w14:textId="3549B94F" w:rsidR="007E084B" w:rsidRPr="007E084B" w:rsidRDefault="007E084B" w:rsidP="007E084B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Review the terms of reference for</w:t>
      </w:r>
      <w:r w:rsidR="00095E32">
        <w:rPr>
          <w:rFonts w:asciiTheme="minorHAnsi" w:hAnsiTheme="minorHAnsi" w:cstheme="minorHAnsi"/>
        </w:rPr>
        <w:t xml:space="preserve">; </w:t>
      </w:r>
      <w:r w:rsidRPr="007E084B">
        <w:rPr>
          <w:rFonts w:asciiTheme="minorHAnsi" w:hAnsiTheme="minorHAnsi" w:cstheme="minorHAnsi"/>
        </w:rPr>
        <w:t>Committees, Sub-Committees, Working Groups and Councillors with individual responsibilities</w:t>
      </w:r>
      <w:r w:rsidR="00610CF0">
        <w:rPr>
          <w:rFonts w:asciiTheme="minorHAnsi" w:hAnsiTheme="minorHAnsi" w:cstheme="minorHAnsi"/>
        </w:rPr>
        <w:t>.</w:t>
      </w:r>
    </w:p>
    <w:p w14:paraId="1CF483AA" w14:textId="77777777" w:rsidR="007E084B" w:rsidRPr="007E084B" w:rsidRDefault="007E084B" w:rsidP="007E084B">
      <w:pPr>
        <w:rPr>
          <w:rFonts w:asciiTheme="minorHAnsi" w:hAnsiTheme="minorHAnsi" w:cstheme="minorHAnsi"/>
        </w:rPr>
      </w:pPr>
    </w:p>
    <w:p w14:paraId="42BB3588" w14:textId="77777777" w:rsidR="00700337" w:rsidRDefault="007E084B" w:rsidP="007E084B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To confirm the appointment of Parish Councillors on the following Committees and Working Groups: </w:t>
      </w:r>
    </w:p>
    <w:p w14:paraId="23018996" w14:textId="77777777" w:rsidR="00700337" w:rsidRDefault="00700337" w:rsidP="00700337">
      <w:pPr>
        <w:pStyle w:val="ListParagraph"/>
        <w:rPr>
          <w:rFonts w:asciiTheme="minorHAnsi" w:hAnsiTheme="minorHAnsi" w:cstheme="minorHAnsi"/>
        </w:rPr>
      </w:pPr>
    </w:p>
    <w:p w14:paraId="5542A4EC" w14:textId="420D9838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Employment Committee, </w:t>
      </w:r>
    </w:p>
    <w:p w14:paraId="0D82CC10" w14:textId="3D90BF4E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proofErr w:type="spellStart"/>
      <w:r w:rsidRPr="00700337">
        <w:rPr>
          <w:rFonts w:asciiTheme="minorHAnsi" w:hAnsiTheme="minorHAnsi" w:cstheme="minorHAnsi"/>
        </w:rPr>
        <w:t>Gallowsfield</w:t>
      </w:r>
      <w:proofErr w:type="spellEnd"/>
      <w:r w:rsidRPr="00700337">
        <w:rPr>
          <w:rFonts w:asciiTheme="minorHAnsi" w:hAnsiTheme="minorHAnsi" w:cstheme="minorHAnsi"/>
        </w:rPr>
        <w:t xml:space="preserve"> Wood Working Group, </w:t>
      </w:r>
    </w:p>
    <w:p w14:paraId="230892CC" w14:textId="6F844171" w:rsidR="00700337" w:rsidRPr="00700337" w:rsidRDefault="00700337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Biodiversity</w:t>
      </w:r>
      <w:r w:rsidR="007E084B" w:rsidRPr="00700337">
        <w:rPr>
          <w:rFonts w:asciiTheme="minorHAnsi" w:hAnsiTheme="minorHAnsi" w:cstheme="minorHAnsi"/>
        </w:rPr>
        <w:t xml:space="preserve"> &amp; Wildlife Conservation Working Group, </w:t>
      </w:r>
    </w:p>
    <w:p w14:paraId="664D521A" w14:textId="5F7A64EA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The Cricket Working Group, </w:t>
      </w:r>
    </w:p>
    <w:p w14:paraId="6D7FD36A" w14:textId="5BD5FA73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Haughley Parish in Bloom, </w:t>
      </w:r>
    </w:p>
    <w:p w14:paraId="4F4F6DB9" w14:textId="132D3C11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>Neighbourhood Plan Review Working Group</w:t>
      </w:r>
    </w:p>
    <w:p w14:paraId="6B6BC162" w14:textId="72BC7BB0" w:rsidR="007E084B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>Protection of The Village Greens Working Group</w:t>
      </w:r>
    </w:p>
    <w:p w14:paraId="1FE6C863" w14:textId="77777777" w:rsidR="007E084B" w:rsidRPr="007E084B" w:rsidRDefault="007E084B" w:rsidP="00700337">
      <w:pPr>
        <w:rPr>
          <w:rFonts w:asciiTheme="minorHAnsi" w:hAnsiTheme="minorHAnsi" w:cstheme="minorHAnsi"/>
        </w:rPr>
      </w:pPr>
    </w:p>
    <w:p w14:paraId="4443AF27" w14:textId="77777777" w:rsid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lastRenderedPageBreak/>
        <w:t xml:space="preserve">To confirm the appointment of Parish Council Representatives on the following Bodies: </w:t>
      </w:r>
    </w:p>
    <w:p w14:paraId="73A3503E" w14:textId="77777777" w:rsidR="00700337" w:rsidRDefault="00700337" w:rsidP="00700337">
      <w:pPr>
        <w:pStyle w:val="ListParagraph"/>
        <w:rPr>
          <w:rFonts w:asciiTheme="minorHAnsi" w:hAnsiTheme="minorHAnsi" w:cstheme="minorHAnsi"/>
        </w:rPr>
      </w:pPr>
    </w:p>
    <w:p w14:paraId="60F2316C" w14:textId="123568FE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King George’s Field, </w:t>
      </w:r>
    </w:p>
    <w:p w14:paraId="30B70911" w14:textId="2FDBD5D4" w:rsidR="007E084B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Haughley and the Village Hall Committee</w:t>
      </w:r>
    </w:p>
    <w:p w14:paraId="4BDE81A7" w14:textId="77777777" w:rsidR="00700337" w:rsidRPr="00700337" w:rsidRDefault="00700337" w:rsidP="00700337">
      <w:pPr>
        <w:rPr>
          <w:rFonts w:asciiTheme="minorHAnsi" w:hAnsiTheme="minorHAnsi" w:cstheme="minorHAnsi"/>
        </w:rPr>
      </w:pPr>
    </w:p>
    <w:p w14:paraId="6A405DCA" w14:textId="67A2D29E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To confirm the following Parish Appointed Positions: </w:t>
      </w:r>
    </w:p>
    <w:p w14:paraId="1C1F29CB" w14:textId="1B016B41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Allotment Officer, Communication Officer,</w:t>
      </w:r>
    </w:p>
    <w:p w14:paraId="5A811AFF" w14:textId="207C576F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 xml:space="preserve">Emergency Plan Officer, </w:t>
      </w:r>
    </w:p>
    <w:p w14:paraId="70F64279" w14:textId="67602DBF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Footpaths Officer, </w:t>
      </w:r>
    </w:p>
    <w:p w14:paraId="448AFCFF" w14:textId="05BDBC56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Planning Officer, </w:t>
      </w:r>
    </w:p>
    <w:p w14:paraId="4453F4D6" w14:textId="29A85AEA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Police Safer Neighbourhood Team &amp; Community Engagement Officer, </w:t>
      </w:r>
    </w:p>
    <w:p w14:paraId="2C6807F9" w14:textId="7376FA6F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SALC Representative, </w:t>
      </w:r>
    </w:p>
    <w:p w14:paraId="388BCE5B" w14:textId="79DDC080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Safeguarding Officer, </w:t>
      </w:r>
    </w:p>
    <w:p w14:paraId="7ACA1C7A" w14:textId="115C47AA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 xml:space="preserve">Street Lighting Officer, </w:t>
      </w:r>
    </w:p>
    <w:p w14:paraId="32CCFF2B" w14:textId="3BBBD3BD" w:rsidR="00700337" w:rsidRPr="00700337" w:rsidRDefault="007E084B" w:rsidP="00700337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>Traffic Officer,</w:t>
      </w:r>
    </w:p>
    <w:p w14:paraId="51DC81D9" w14:textId="7D8BA181" w:rsidR="007E084B" w:rsidRDefault="007E084B" w:rsidP="007E084B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00337">
        <w:rPr>
          <w:rFonts w:asciiTheme="minorHAnsi" w:hAnsiTheme="minorHAnsi" w:cstheme="minorHAnsi"/>
        </w:rPr>
        <w:t>Tree Officer</w:t>
      </w:r>
    </w:p>
    <w:p w14:paraId="0A0D2660" w14:textId="77777777" w:rsidR="00700337" w:rsidRPr="00700337" w:rsidRDefault="00700337" w:rsidP="00700337">
      <w:pPr>
        <w:rPr>
          <w:rFonts w:asciiTheme="minorHAnsi" w:hAnsiTheme="minorHAnsi" w:cstheme="minorHAnsi"/>
        </w:rPr>
      </w:pPr>
    </w:p>
    <w:p w14:paraId="136E402B" w14:textId="19CFC2DF" w:rsidR="007E084B" w:rsidRDefault="007E084B" w:rsidP="007E084B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To approve the meeting timetable for 202</w:t>
      </w:r>
      <w:r w:rsidR="0042766E">
        <w:rPr>
          <w:rFonts w:asciiTheme="minorHAnsi" w:hAnsiTheme="minorHAnsi" w:cstheme="minorHAnsi"/>
        </w:rPr>
        <w:t>6-2027</w:t>
      </w:r>
      <w:r w:rsidR="00B57EC2">
        <w:rPr>
          <w:rFonts w:asciiTheme="minorHAnsi" w:hAnsiTheme="minorHAnsi" w:cstheme="minorHAnsi"/>
        </w:rPr>
        <w:t xml:space="preserve"> as follows; </w:t>
      </w:r>
    </w:p>
    <w:tbl>
      <w:tblPr>
        <w:tblpPr w:leftFromText="180" w:rightFromText="180" w:vertAnchor="text" w:horzAnchor="page" w:tblpX="3110" w:tblpY="237"/>
        <w:tblW w:w="4000" w:type="dxa"/>
        <w:tblLook w:val="04A0" w:firstRow="1" w:lastRow="0" w:firstColumn="1" w:lastColumn="0" w:noHBand="0" w:noVBand="1"/>
      </w:tblPr>
      <w:tblGrid>
        <w:gridCol w:w="1720"/>
        <w:gridCol w:w="2280"/>
      </w:tblGrid>
      <w:tr w:rsidR="00B57EC2" w14:paraId="4452F3E2" w14:textId="77777777" w:rsidTr="00B57EC2">
        <w:trPr>
          <w:trHeight w:val="288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6FD2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Meeting Schedule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A594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57EC2" w14:paraId="59FE71DA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0C21" w14:textId="1616A61C" w:rsidR="00B57EC2" w:rsidRDefault="00780E94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 w:rsidR="00B57EC2">
              <w:rPr>
                <w:rFonts w:ascii="Calibri" w:hAnsi="Calibri" w:cs="Calibri"/>
                <w:color w:val="000000"/>
                <w:sz w:val="22"/>
                <w:szCs w:val="22"/>
              </w:rPr>
              <w:t>-Jun-26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1E77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2456F5A7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A1FF" w14:textId="5FB19B39" w:rsidR="00B57EC2" w:rsidRDefault="00780E94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B57EC2">
              <w:rPr>
                <w:rFonts w:ascii="Calibri" w:hAnsi="Calibri" w:cs="Calibri"/>
                <w:color w:val="000000"/>
                <w:sz w:val="22"/>
                <w:szCs w:val="22"/>
              </w:rPr>
              <w:t>-Jul-26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7966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210F6E69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D8F7" w14:textId="77777777" w:rsidR="00B57EC2" w:rsidRDefault="00B57EC2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22-Sep-26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258A5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29AC6706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7C06" w14:textId="77777777" w:rsidR="00B57EC2" w:rsidRDefault="00B57EC2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20-Oct-26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CFC5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04BB3AFA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92F4" w14:textId="428A38F3" w:rsidR="00B57EC2" w:rsidRDefault="00780E94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57EC2">
              <w:rPr>
                <w:rFonts w:ascii="Calibri" w:hAnsi="Calibri" w:cs="Calibri"/>
                <w:color w:val="000000"/>
                <w:sz w:val="22"/>
                <w:szCs w:val="22"/>
              </w:rPr>
              <w:t>-Nov-26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8C75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24A81A32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2D76" w14:textId="77777777" w:rsidR="00B57EC2" w:rsidRDefault="00B57EC2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15-Dec-26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DAE4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25D5D7E4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C0EF" w14:textId="5BE1D41B" w:rsidR="00B57EC2" w:rsidRDefault="00B57EC2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19-Jan-2</w:t>
            </w:r>
            <w:r w:rsidR="00780E9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89AF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64B51440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80D16" w14:textId="7F33B347" w:rsidR="00B57EC2" w:rsidRDefault="00B57EC2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16-Feb-2</w:t>
            </w:r>
            <w:r w:rsidR="00780E9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D4DD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15527369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BFBB" w14:textId="7DAD4AC8" w:rsidR="00B57EC2" w:rsidRDefault="00B57EC2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780E9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-Mar-2</w:t>
            </w:r>
            <w:r w:rsidR="00780E9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32A9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HPC</w:t>
            </w:r>
          </w:p>
        </w:tc>
      </w:tr>
      <w:tr w:rsidR="00B57EC2" w14:paraId="11C005E8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39EC" w14:textId="3FFC2D11" w:rsidR="00B57EC2" w:rsidRDefault="00780E94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="00B57EC2">
              <w:rPr>
                <w:rFonts w:ascii="Calibri" w:hAnsi="Calibri" w:cs="Calibri"/>
                <w:color w:val="000000"/>
                <w:sz w:val="22"/>
                <w:szCs w:val="22"/>
              </w:rPr>
              <w:t>-Apr-2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4BDBF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Annual Parish Meeting</w:t>
            </w:r>
          </w:p>
        </w:tc>
      </w:tr>
      <w:tr w:rsidR="00B57EC2" w14:paraId="58CACA16" w14:textId="77777777" w:rsidTr="00B57EC2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4DA1" w14:textId="6FA52F8F" w:rsidR="00B57EC2" w:rsidRDefault="00780E94" w:rsidP="00B57EC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18-May-</w:t>
            </w:r>
            <w:r w:rsidR="00B57EC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1E3BD" w14:textId="77777777" w:rsidR="00B57EC2" w:rsidRDefault="00B57EC2" w:rsidP="00B57E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General Council Meeting</w:t>
            </w:r>
          </w:p>
        </w:tc>
      </w:tr>
    </w:tbl>
    <w:p w14:paraId="506096FB" w14:textId="77777777" w:rsidR="00B57EC2" w:rsidRDefault="00B57EC2" w:rsidP="00B57EC2">
      <w:pPr>
        <w:pStyle w:val="ListParagraph"/>
        <w:rPr>
          <w:rFonts w:asciiTheme="minorHAnsi" w:hAnsiTheme="minorHAnsi" w:cstheme="minorHAnsi"/>
        </w:rPr>
      </w:pPr>
    </w:p>
    <w:p w14:paraId="538FD80F" w14:textId="77777777" w:rsidR="00B57EC2" w:rsidRDefault="00B57EC2" w:rsidP="00B57EC2">
      <w:pPr>
        <w:ind w:left="1440"/>
        <w:rPr>
          <w:rFonts w:asciiTheme="minorHAnsi" w:hAnsiTheme="minorHAnsi" w:cstheme="minorHAnsi"/>
        </w:rPr>
      </w:pPr>
    </w:p>
    <w:p w14:paraId="415F46A4" w14:textId="77777777" w:rsidR="00B57EC2" w:rsidRDefault="00B57EC2" w:rsidP="00B57EC2">
      <w:pPr>
        <w:pStyle w:val="ListParagraph"/>
        <w:rPr>
          <w:rFonts w:asciiTheme="minorHAnsi" w:hAnsiTheme="minorHAnsi" w:cstheme="minorHAnsi"/>
        </w:rPr>
      </w:pPr>
    </w:p>
    <w:p w14:paraId="3AE6BFF7" w14:textId="77777777" w:rsidR="00B57EC2" w:rsidRPr="007E084B" w:rsidRDefault="00B57EC2" w:rsidP="00B57EC2">
      <w:pPr>
        <w:rPr>
          <w:rFonts w:asciiTheme="minorHAnsi" w:hAnsiTheme="minorHAnsi" w:cstheme="minorHAnsi"/>
        </w:rPr>
      </w:pPr>
    </w:p>
    <w:p w14:paraId="17B117CD" w14:textId="77777777" w:rsidR="00077510" w:rsidRPr="007E084B" w:rsidRDefault="00077510" w:rsidP="00077510">
      <w:pPr>
        <w:rPr>
          <w:rFonts w:asciiTheme="minorHAnsi" w:hAnsiTheme="minorHAnsi" w:cstheme="minorHAnsi"/>
        </w:rPr>
      </w:pPr>
    </w:p>
    <w:p w14:paraId="7BD131CE" w14:textId="77777777" w:rsidR="00B57EC2" w:rsidRDefault="00B57EC2" w:rsidP="00B57EC2">
      <w:pPr>
        <w:rPr>
          <w:rFonts w:asciiTheme="minorHAnsi" w:hAnsiTheme="minorHAnsi" w:cstheme="minorHAnsi"/>
          <w:b/>
          <w:bCs/>
        </w:rPr>
      </w:pPr>
    </w:p>
    <w:p w14:paraId="31BBED74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0E5F1F67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475E98D6" w14:textId="77777777" w:rsidR="00B57EC2" w:rsidRDefault="00B57EC2" w:rsidP="00B57EC2">
      <w:pPr>
        <w:rPr>
          <w:rFonts w:asciiTheme="minorHAnsi" w:hAnsiTheme="minorHAnsi" w:cstheme="minorHAnsi"/>
          <w:b/>
          <w:bCs/>
        </w:rPr>
      </w:pPr>
    </w:p>
    <w:p w14:paraId="6A2D7B52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66F165A8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04B0A408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711CA9C6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5C88AC4E" w14:textId="77777777" w:rsidR="00B57EC2" w:rsidRDefault="00B57EC2" w:rsidP="00B57EC2">
      <w:pPr>
        <w:ind w:left="710"/>
        <w:rPr>
          <w:rFonts w:asciiTheme="minorHAnsi" w:hAnsiTheme="minorHAnsi" w:cstheme="minorHAnsi"/>
          <w:b/>
          <w:bCs/>
        </w:rPr>
      </w:pPr>
    </w:p>
    <w:p w14:paraId="00D1D979" w14:textId="77777777" w:rsidR="00C20810" w:rsidRDefault="00C20810" w:rsidP="00C20810">
      <w:pPr>
        <w:rPr>
          <w:rFonts w:asciiTheme="minorHAnsi" w:hAnsiTheme="minorHAnsi" w:cstheme="minorHAnsi"/>
          <w:b/>
          <w:bCs/>
        </w:rPr>
      </w:pPr>
    </w:p>
    <w:p w14:paraId="01D316E8" w14:textId="77777777" w:rsidR="00C20810" w:rsidRDefault="00C20810" w:rsidP="00C20810">
      <w:pPr>
        <w:rPr>
          <w:rFonts w:asciiTheme="minorHAnsi" w:hAnsiTheme="minorHAnsi" w:cstheme="minorHAnsi"/>
          <w:b/>
          <w:bCs/>
        </w:rPr>
      </w:pPr>
    </w:p>
    <w:p w14:paraId="37475280" w14:textId="77777777" w:rsidR="00C20810" w:rsidRDefault="00C20810" w:rsidP="00C20810">
      <w:pPr>
        <w:rPr>
          <w:rFonts w:asciiTheme="minorHAnsi" w:hAnsiTheme="minorHAnsi" w:cstheme="minorHAnsi"/>
          <w:b/>
          <w:bCs/>
        </w:rPr>
      </w:pPr>
    </w:p>
    <w:p w14:paraId="61D21222" w14:textId="434A991A" w:rsidR="00C20810" w:rsidRPr="00B26B42" w:rsidRDefault="00B26B42" w:rsidP="00B26B4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14. </w:t>
      </w:r>
      <w:r w:rsidR="00C20810" w:rsidRPr="00B26B42">
        <w:rPr>
          <w:rFonts w:asciiTheme="minorHAnsi" w:hAnsiTheme="minorHAnsi" w:cstheme="minorHAnsi"/>
          <w:b/>
          <w:bCs/>
        </w:rPr>
        <w:t xml:space="preserve"> </w:t>
      </w:r>
      <w:r w:rsidR="007E084B" w:rsidRPr="00B26B42">
        <w:rPr>
          <w:rFonts w:asciiTheme="minorHAnsi" w:hAnsiTheme="minorHAnsi" w:cstheme="minorHAnsi"/>
          <w:b/>
          <w:bCs/>
        </w:rPr>
        <w:t>Risk Assessment</w:t>
      </w:r>
    </w:p>
    <w:p w14:paraId="011B31A1" w14:textId="2C69619A" w:rsidR="007E084B" w:rsidRPr="00C20810" w:rsidRDefault="007E084B" w:rsidP="00C20810">
      <w:pPr>
        <w:pStyle w:val="ListParagraph"/>
        <w:ind w:left="1070"/>
        <w:rPr>
          <w:rFonts w:asciiTheme="minorHAnsi" w:hAnsiTheme="minorHAnsi" w:cstheme="minorHAnsi"/>
          <w:b/>
          <w:bCs/>
        </w:rPr>
      </w:pPr>
      <w:r w:rsidRPr="00C20810">
        <w:rPr>
          <w:rFonts w:asciiTheme="minorHAnsi" w:hAnsiTheme="minorHAnsi" w:cstheme="minorHAnsi"/>
        </w:rPr>
        <w:t>To review the Council’s Risk Assessments:</w:t>
      </w:r>
    </w:p>
    <w:p w14:paraId="0B4BA550" w14:textId="04FD4AC4" w:rsidR="007E084B" w:rsidRPr="00D55CA1" w:rsidRDefault="007E084B" w:rsidP="00D55CA1">
      <w:pPr>
        <w:pStyle w:val="ListParagraph"/>
        <w:numPr>
          <w:ilvl w:val="5"/>
          <w:numId w:val="32"/>
        </w:numPr>
        <w:rPr>
          <w:rFonts w:asciiTheme="minorHAnsi" w:hAnsiTheme="minorHAnsi" w:cstheme="minorHAnsi"/>
          <w:b/>
          <w:bCs/>
        </w:rPr>
      </w:pPr>
      <w:r w:rsidRPr="00D55CA1">
        <w:rPr>
          <w:rFonts w:asciiTheme="minorHAnsi" w:hAnsiTheme="minorHAnsi" w:cstheme="minorHAnsi"/>
        </w:rPr>
        <w:t>Clerk</w:t>
      </w:r>
    </w:p>
    <w:p w14:paraId="7011ADE6" w14:textId="77777777" w:rsidR="007E084B" w:rsidRPr="00D55CA1" w:rsidRDefault="007E084B" w:rsidP="00D55CA1">
      <w:pPr>
        <w:pStyle w:val="ListParagraph"/>
        <w:numPr>
          <w:ilvl w:val="5"/>
          <w:numId w:val="32"/>
        </w:numPr>
        <w:rPr>
          <w:rFonts w:asciiTheme="minorHAnsi" w:hAnsiTheme="minorHAnsi" w:cstheme="minorHAnsi"/>
          <w:b/>
          <w:bCs/>
        </w:rPr>
      </w:pPr>
      <w:r w:rsidRPr="00D55CA1">
        <w:rPr>
          <w:rFonts w:asciiTheme="minorHAnsi" w:hAnsiTheme="minorHAnsi" w:cstheme="minorHAnsi"/>
        </w:rPr>
        <w:t>Community Caretaker</w:t>
      </w:r>
    </w:p>
    <w:p w14:paraId="714952F7" w14:textId="77777777" w:rsidR="007E084B" w:rsidRPr="00E62E91" w:rsidRDefault="007E084B" w:rsidP="00D55CA1">
      <w:pPr>
        <w:pStyle w:val="ListParagraph"/>
        <w:numPr>
          <w:ilvl w:val="5"/>
          <w:numId w:val="32"/>
        </w:numPr>
        <w:rPr>
          <w:rFonts w:asciiTheme="minorHAnsi" w:hAnsiTheme="minorHAnsi" w:cstheme="minorHAnsi"/>
          <w:b/>
          <w:bCs/>
        </w:rPr>
      </w:pPr>
      <w:proofErr w:type="spellStart"/>
      <w:r w:rsidRPr="00D55CA1">
        <w:rPr>
          <w:rFonts w:asciiTheme="minorHAnsi" w:hAnsiTheme="minorHAnsi" w:cstheme="minorHAnsi"/>
        </w:rPr>
        <w:t>Gallowsfield</w:t>
      </w:r>
      <w:proofErr w:type="spellEnd"/>
      <w:r w:rsidRPr="00D55CA1">
        <w:rPr>
          <w:rFonts w:asciiTheme="minorHAnsi" w:hAnsiTheme="minorHAnsi" w:cstheme="minorHAnsi"/>
        </w:rPr>
        <w:t xml:space="preserve"> Wood</w:t>
      </w:r>
    </w:p>
    <w:p w14:paraId="2500C073" w14:textId="77777777" w:rsidR="007E084B" w:rsidRPr="00E62E91" w:rsidRDefault="007E084B" w:rsidP="007E084B">
      <w:pPr>
        <w:pStyle w:val="ListParagraph"/>
        <w:numPr>
          <w:ilvl w:val="5"/>
          <w:numId w:val="32"/>
        </w:numPr>
        <w:rPr>
          <w:rFonts w:asciiTheme="minorHAnsi" w:hAnsiTheme="minorHAnsi" w:cstheme="minorHAnsi"/>
          <w:b/>
          <w:bCs/>
        </w:rPr>
      </w:pPr>
      <w:r w:rsidRPr="00E62E91">
        <w:rPr>
          <w:rFonts w:asciiTheme="minorHAnsi" w:hAnsiTheme="minorHAnsi" w:cstheme="minorHAnsi"/>
        </w:rPr>
        <w:t>VAS</w:t>
      </w:r>
    </w:p>
    <w:p w14:paraId="28E3B2DA" w14:textId="37D70CA1" w:rsidR="007E084B" w:rsidRPr="00E62E91" w:rsidRDefault="007E084B" w:rsidP="007E084B">
      <w:pPr>
        <w:pStyle w:val="ListParagraph"/>
        <w:numPr>
          <w:ilvl w:val="5"/>
          <w:numId w:val="32"/>
        </w:numPr>
        <w:rPr>
          <w:rFonts w:asciiTheme="minorHAnsi" w:hAnsiTheme="minorHAnsi" w:cstheme="minorHAnsi"/>
          <w:b/>
          <w:bCs/>
        </w:rPr>
      </w:pPr>
      <w:r w:rsidRPr="00E62E91">
        <w:rPr>
          <w:rFonts w:asciiTheme="minorHAnsi" w:hAnsiTheme="minorHAnsi" w:cstheme="minorHAnsi"/>
        </w:rPr>
        <w:t>V</w:t>
      </w:r>
      <w:r w:rsidR="00E62E91">
        <w:rPr>
          <w:rFonts w:asciiTheme="minorHAnsi" w:hAnsiTheme="minorHAnsi" w:cstheme="minorHAnsi"/>
        </w:rPr>
        <w:t xml:space="preserve">olunteers </w:t>
      </w:r>
    </w:p>
    <w:p w14:paraId="151CFD29" w14:textId="68E19B63" w:rsidR="007E084B" w:rsidRPr="00C20810" w:rsidRDefault="00E62E91" w:rsidP="007E084B">
      <w:pPr>
        <w:pStyle w:val="ListParagraph"/>
        <w:numPr>
          <w:ilvl w:val="5"/>
          <w:numId w:val="3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Financi</w:t>
      </w:r>
      <w:r w:rsidR="00C20810">
        <w:rPr>
          <w:rFonts w:asciiTheme="minorHAnsi" w:hAnsiTheme="minorHAnsi" w:cstheme="minorHAnsi"/>
        </w:rPr>
        <w:t>al</w:t>
      </w:r>
    </w:p>
    <w:p w14:paraId="1428C8CB" w14:textId="4EEDA41E" w:rsidR="007E084B" w:rsidRPr="007E084B" w:rsidRDefault="00C20810" w:rsidP="00C2081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15.      </w:t>
      </w:r>
      <w:r w:rsidR="007E084B" w:rsidRPr="007E084B">
        <w:rPr>
          <w:rFonts w:asciiTheme="minorHAnsi" w:hAnsiTheme="minorHAnsi" w:cstheme="minorHAnsi"/>
          <w:b/>
          <w:bCs/>
        </w:rPr>
        <w:t>Finance</w:t>
      </w:r>
    </w:p>
    <w:p w14:paraId="7BABBE61" w14:textId="77777777" w:rsidR="007E084B" w:rsidRPr="007E084B" w:rsidRDefault="007E084B" w:rsidP="00C20810">
      <w:pPr>
        <w:ind w:left="350" w:firstLine="720"/>
        <w:rPr>
          <w:rFonts w:asciiTheme="minorHAnsi" w:hAnsiTheme="minorHAnsi" w:cstheme="minorHAnsi"/>
          <w:b/>
          <w:bCs/>
        </w:rPr>
      </w:pPr>
      <w:r w:rsidRPr="007E084B">
        <w:rPr>
          <w:rFonts w:asciiTheme="minorHAnsi" w:hAnsiTheme="minorHAnsi" w:cstheme="minorHAnsi"/>
        </w:rPr>
        <w:t>Councillors to note receipts received since the last meeting</w:t>
      </w:r>
    </w:p>
    <w:p w14:paraId="06B376A5" w14:textId="77777777" w:rsidR="007E084B" w:rsidRPr="007E084B" w:rsidRDefault="007E084B" w:rsidP="00C20810">
      <w:pPr>
        <w:ind w:left="350" w:firstLine="720"/>
        <w:rPr>
          <w:rFonts w:asciiTheme="minorHAnsi" w:hAnsiTheme="minorHAnsi" w:cstheme="minorHAnsi"/>
        </w:rPr>
      </w:pPr>
      <w:r w:rsidRPr="007E084B">
        <w:rPr>
          <w:rFonts w:asciiTheme="minorHAnsi" w:hAnsiTheme="minorHAnsi" w:cstheme="minorHAnsi"/>
        </w:rPr>
        <w:t>Councillors to authorise the May payments (BACS, SOs and cheques)</w:t>
      </w:r>
    </w:p>
    <w:p w14:paraId="25BF8F44" w14:textId="77777777" w:rsidR="00D80AB2" w:rsidRPr="00667F82" w:rsidRDefault="00D80AB2" w:rsidP="0024457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4E219E2D" w14:textId="049A6893" w:rsidR="00672820" w:rsidRDefault="00C20810" w:rsidP="00C20810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16.       </w:t>
      </w:r>
      <w:r w:rsidR="00404DEA" w:rsidRPr="00C20810">
        <w:rPr>
          <w:rFonts w:asciiTheme="minorHAnsi" w:hAnsiTheme="minorHAnsi" w:cstheme="minorHAnsi"/>
          <w:b/>
          <w:bCs/>
          <w:color w:val="000000" w:themeColor="text1"/>
        </w:rPr>
        <w:t xml:space="preserve">Neighbourhood </w:t>
      </w:r>
      <w:r w:rsidR="00FE200E" w:rsidRPr="00C20810">
        <w:rPr>
          <w:rFonts w:asciiTheme="minorHAnsi" w:hAnsiTheme="minorHAnsi" w:cstheme="minorHAnsi"/>
          <w:b/>
          <w:bCs/>
          <w:color w:val="000000" w:themeColor="text1"/>
        </w:rPr>
        <w:t xml:space="preserve">Development </w:t>
      </w:r>
      <w:r w:rsidR="00404DEA" w:rsidRPr="00C20810">
        <w:rPr>
          <w:rFonts w:asciiTheme="minorHAnsi" w:hAnsiTheme="minorHAnsi" w:cstheme="minorHAnsi"/>
          <w:b/>
          <w:bCs/>
          <w:color w:val="000000" w:themeColor="text1"/>
        </w:rPr>
        <w:t>Plan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Update</w:t>
      </w:r>
    </w:p>
    <w:p w14:paraId="5E06803A" w14:textId="38281EDE" w:rsidR="00116A6C" w:rsidRPr="00C20810" w:rsidRDefault="00116A6C" w:rsidP="00C20810">
      <w:pPr>
        <w:rPr>
          <w:rFonts w:asciiTheme="minorHAnsi" w:hAnsiTheme="minorHAnsi" w:cstheme="minorHAnsi"/>
          <w:b/>
          <w:bCs/>
        </w:rPr>
      </w:pPr>
    </w:p>
    <w:p w14:paraId="1DDEEFC5" w14:textId="0909E022" w:rsidR="00861793" w:rsidRPr="00C20810" w:rsidRDefault="00C20810" w:rsidP="00C2081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17.       </w:t>
      </w:r>
      <w:r w:rsidR="00861793" w:rsidRPr="00C20810">
        <w:rPr>
          <w:rFonts w:asciiTheme="minorHAnsi" w:hAnsiTheme="minorHAnsi" w:cstheme="minorHAnsi"/>
          <w:b/>
          <w:bCs/>
        </w:rPr>
        <w:t>Playing Fields Update</w:t>
      </w:r>
    </w:p>
    <w:p w14:paraId="2C991DC3" w14:textId="6F535DCE" w:rsidR="00DA160E" w:rsidRDefault="00861793" w:rsidP="00F31810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 Thirza Shaw to update the group </w:t>
      </w:r>
    </w:p>
    <w:p w14:paraId="51021E50" w14:textId="77777777" w:rsidR="00F31810" w:rsidRPr="0062080F" w:rsidRDefault="00F31810" w:rsidP="00F31810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</w:p>
    <w:p w14:paraId="1C52C035" w14:textId="4156524A" w:rsidR="0042759D" w:rsidRPr="00C20810" w:rsidRDefault="00C20810" w:rsidP="00C2081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18.        </w:t>
      </w:r>
      <w:r w:rsidR="000F3CB6" w:rsidRPr="00C20810">
        <w:rPr>
          <w:rFonts w:asciiTheme="minorHAnsi" w:hAnsiTheme="minorHAnsi" w:cstheme="minorHAnsi"/>
          <w:b/>
          <w:bCs/>
        </w:rPr>
        <w:t>Al</w:t>
      </w:r>
      <w:r w:rsidR="00FC535A" w:rsidRPr="00C20810">
        <w:rPr>
          <w:rFonts w:asciiTheme="minorHAnsi" w:hAnsiTheme="minorHAnsi" w:cstheme="minorHAnsi"/>
          <w:b/>
          <w:bCs/>
        </w:rPr>
        <w:t>l</w:t>
      </w:r>
      <w:r w:rsidR="000F3CB6" w:rsidRPr="00C20810">
        <w:rPr>
          <w:rFonts w:asciiTheme="minorHAnsi" w:hAnsiTheme="minorHAnsi" w:cstheme="minorHAnsi"/>
          <w:b/>
          <w:bCs/>
        </w:rPr>
        <w:t>otment</w:t>
      </w:r>
      <w:r w:rsidR="00FC535A" w:rsidRPr="00C20810">
        <w:rPr>
          <w:rFonts w:asciiTheme="minorHAnsi" w:hAnsiTheme="minorHAnsi" w:cstheme="minorHAnsi"/>
          <w:b/>
          <w:bCs/>
        </w:rPr>
        <w:t>s</w:t>
      </w:r>
      <w:r>
        <w:rPr>
          <w:rFonts w:asciiTheme="minorHAnsi" w:hAnsiTheme="minorHAnsi" w:cstheme="minorHAnsi"/>
          <w:b/>
          <w:bCs/>
        </w:rPr>
        <w:t xml:space="preserve"> Update</w:t>
      </w:r>
    </w:p>
    <w:p w14:paraId="4D4F71E4" w14:textId="77777777" w:rsidR="00B03C72" w:rsidRPr="00B03C72" w:rsidRDefault="00B03C72" w:rsidP="004532E7">
      <w:pPr>
        <w:rPr>
          <w:rFonts w:asciiTheme="minorHAnsi" w:hAnsiTheme="minorHAnsi" w:cstheme="minorHAnsi"/>
        </w:rPr>
      </w:pPr>
    </w:p>
    <w:p w14:paraId="37028A4E" w14:textId="075A8CB1" w:rsidR="00035252" w:rsidRDefault="004532E7" w:rsidP="004532E7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19.        </w:t>
      </w:r>
      <w:r w:rsidR="00035252">
        <w:rPr>
          <w:rFonts w:asciiTheme="minorHAnsi" w:hAnsiTheme="minorHAnsi" w:cstheme="minorHAnsi"/>
          <w:b/>
          <w:bCs/>
        </w:rPr>
        <w:t>Risk Register</w:t>
      </w:r>
      <w:r w:rsidR="00780E94">
        <w:rPr>
          <w:rFonts w:asciiTheme="minorHAnsi" w:hAnsiTheme="minorHAnsi" w:cstheme="minorHAnsi"/>
          <w:b/>
          <w:bCs/>
        </w:rPr>
        <w:t xml:space="preserve"> </w:t>
      </w:r>
    </w:p>
    <w:p w14:paraId="5EC73FCA" w14:textId="1CE71CC0" w:rsidR="00780E94" w:rsidRDefault="00780E94" w:rsidP="004532E7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</w:p>
    <w:p w14:paraId="56BECDEC" w14:textId="5EC68EB5" w:rsidR="00780E94" w:rsidRPr="00780E94" w:rsidRDefault="00780E94" w:rsidP="004532E7">
      <w:pPr>
        <w:tabs>
          <w:tab w:val="num" w:pos="7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Council to review and update</w:t>
      </w:r>
    </w:p>
    <w:p w14:paraId="1DFE1029" w14:textId="77777777" w:rsidR="00035252" w:rsidRDefault="00035252" w:rsidP="004532E7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5BF8F4B7" w14:textId="5D53126F" w:rsidR="0039706C" w:rsidRDefault="00035252" w:rsidP="004532E7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20. </w:t>
      </w:r>
      <w:r>
        <w:rPr>
          <w:rFonts w:asciiTheme="minorHAnsi" w:hAnsiTheme="minorHAnsi" w:cstheme="minorHAnsi"/>
          <w:b/>
          <w:bCs/>
        </w:rPr>
        <w:tab/>
      </w:r>
      <w:r w:rsidR="00667F82" w:rsidRPr="004532E7">
        <w:rPr>
          <w:rFonts w:asciiTheme="minorHAnsi" w:hAnsiTheme="minorHAnsi" w:cstheme="minorHAnsi"/>
          <w:b/>
          <w:bCs/>
        </w:rPr>
        <w:t>Correspondence</w:t>
      </w:r>
    </w:p>
    <w:p w14:paraId="5D77AB57" w14:textId="32B7D523" w:rsidR="00780E94" w:rsidRPr="00780E94" w:rsidRDefault="00780E94" w:rsidP="004532E7">
      <w:pPr>
        <w:tabs>
          <w:tab w:val="num" w:pos="7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a) </w:t>
      </w:r>
      <w:r w:rsidR="00BE492F">
        <w:rPr>
          <w:rFonts w:asciiTheme="minorHAnsi" w:hAnsiTheme="minorHAnsi" w:cstheme="minorHAnsi"/>
        </w:rPr>
        <w:t>Letter from resident concerning new bins.</w:t>
      </w:r>
    </w:p>
    <w:p w14:paraId="058561C1" w14:textId="188037E4" w:rsidR="00E45955" w:rsidRPr="00E45955" w:rsidRDefault="00E45955" w:rsidP="004532E7">
      <w:pPr>
        <w:rPr>
          <w:rFonts w:asciiTheme="minorHAnsi" w:hAnsiTheme="minorHAnsi" w:cstheme="minorHAnsi"/>
          <w:bCs/>
          <w:color w:val="000000" w:themeColor="text1"/>
        </w:rPr>
      </w:pPr>
    </w:p>
    <w:p w14:paraId="47C1610E" w14:textId="6071AB5F" w:rsidR="00861793" w:rsidRPr="0042759D" w:rsidRDefault="003B68CB" w:rsidP="0039706C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2</w:t>
      </w:r>
      <w:r w:rsidR="00035252">
        <w:rPr>
          <w:rFonts w:asciiTheme="minorHAnsi" w:hAnsiTheme="minorHAnsi" w:cstheme="minorHAnsi"/>
          <w:b/>
          <w:color w:val="000000" w:themeColor="text1"/>
        </w:rPr>
        <w:t>1</w:t>
      </w:r>
      <w:r w:rsidR="00E45955">
        <w:rPr>
          <w:rFonts w:asciiTheme="minorHAnsi" w:hAnsiTheme="minorHAnsi" w:cstheme="minorHAnsi"/>
          <w:b/>
          <w:color w:val="000000" w:themeColor="text1"/>
        </w:rPr>
        <w:t xml:space="preserve">.         </w:t>
      </w:r>
      <w:r w:rsidR="00861793" w:rsidRPr="0042759D">
        <w:rPr>
          <w:rFonts w:asciiTheme="minorHAnsi" w:hAnsiTheme="minorHAnsi" w:cstheme="minorHAnsi"/>
          <w:b/>
          <w:color w:val="000000" w:themeColor="text1"/>
        </w:rPr>
        <w:t>Dates of next meetings</w:t>
      </w:r>
    </w:p>
    <w:p w14:paraId="0A1766F7" w14:textId="12F613D1" w:rsidR="00116A6C" w:rsidRPr="0042759D" w:rsidRDefault="00116A6C" w:rsidP="004F5D69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</w:rPr>
      </w:pPr>
      <w:r w:rsidRPr="0042759D">
        <w:rPr>
          <w:rFonts w:asciiTheme="minorHAnsi" w:hAnsiTheme="minorHAnsi" w:cstheme="minorHAnsi"/>
          <w:color w:val="000000" w:themeColor="text1"/>
        </w:rPr>
        <w:t xml:space="preserve">Tuesday </w:t>
      </w:r>
      <w:r w:rsidR="004532E7">
        <w:rPr>
          <w:rFonts w:asciiTheme="minorHAnsi" w:hAnsiTheme="minorHAnsi" w:cstheme="minorHAnsi"/>
          <w:color w:val="000000" w:themeColor="text1"/>
        </w:rPr>
        <w:t>16 June 2026</w:t>
      </w:r>
    </w:p>
    <w:p w14:paraId="7E02F863" w14:textId="6E24FE09" w:rsidR="001D3B04" w:rsidRPr="00116A6C" w:rsidRDefault="001D3B04" w:rsidP="00116A6C">
      <w:pPr>
        <w:pStyle w:val="ListParagraph"/>
        <w:ind w:left="1134"/>
        <w:rPr>
          <w:rFonts w:asciiTheme="minorHAnsi" w:hAnsiTheme="minorHAnsi" w:cstheme="minorHAnsi"/>
        </w:rPr>
      </w:pPr>
    </w:p>
    <w:p w14:paraId="5055A9EB" w14:textId="71A5BAFA" w:rsidR="00861793" w:rsidRPr="00861793" w:rsidRDefault="00861793" w:rsidP="00667F82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Kathleen Peacock | Clerk &amp; RFO to Haughley Parish Council</w:t>
      </w:r>
    </w:p>
    <w:p w14:paraId="2DAE4027" w14:textId="6D0D9C9B" w:rsidR="00F4471E" w:rsidRPr="00861793" w:rsidRDefault="00861793" w:rsidP="009F487A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Email: </w:t>
      </w:r>
      <w:hyperlink r:id="rId9" w:history="1">
        <w:r w:rsidRPr="0086179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sectPr w:rsidR="00F4471E" w:rsidRPr="00861793" w:rsidSect="0086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17D44" w14:textId="77777777" w:rsidR="000F3B6D" w:rsidRPr="00FF6A37" w:rsidRDefault="000F3B6D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68682ABA" w14:textId="77777777" w:rsidR="000F3B6D" w:rsidRPr="00FF6A37" w:rsidRDefault="000F3B6D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E9B5" w14:textId="77777777" w:rsidR="000F3B6D" w:rsidRPr="00FF6A37" w:rsidRDefault="000F3B6D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5F7D6E02" w14:textId="77777777" w:rsidR="000F3B6D" w:rsidRPr="00FF6A37" w:rsidRDefault="000F3B6D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E273F"/>
    <w:multiLevelType w:val="multilevel"/>
    <w:tmpl w:val="C62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7554B03"/>
    <w:multiLevelType w:val="hybridMultilevel"/>
    <w:tmpl w:val="E66AF466"/>
    <w:lvl w:ilvl="0" w:tplc="DC32F8C2">
      <w:start w:val="1"/>
      <w:numFmt w:val="lowerLetter"/>
      <w:lvlText w:val="%1)"/>
      <w:lvlJc w:val="left"/>
      <w:pPr>
        <w:ind w:left="3195" w:hanging="360"/>
      </w:pPr>
      <w:rPr>
        <w:rFonts w:asciiTheme="minorHAnsi" w:eastAsia="Times New Roman" w:hAnsiTheme="minorHAnsi" w:cstheme="minorHAnsi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93754"/>
    <w:multiLevelType w:val="hybridMultilevel"/>
    <w:tmpl w:val="B0ECE48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139370E"/>
    <w:multiLevelType w:val="multilevel"/>
    <w:tmpl w:val="937E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6041D36"/>
    <w:multiLevelType w:val="hybridMultilevel"/>
    <w:tmpl w:val="655289F0"/>
    <w:lvl w:ilvl="0" w:tplc="471452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554E3C"/>
    <w:multiLevelType w:val="multilevel"/>
    <w:tmpl w:val="3206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60F34"/>
    <w:multiLevelType w:val="hybridMultilevel"/>
    <w:tmpl w:val="0D34E196"/>
    <w:lvl w:ilvl="0" w:tplc="B9662C16">
      <w:start w:val="1"/>
      <w:numFmt w:val="lowerLetter"/>
      <w:lvlText w:val="%1)"/>
      <w:lvlJc w:val="right"/>
      <w:pPr>
        <w:ind w:left="1069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8E14E5"/>
    <w:multiLevelType w:val="hybridMultilevel"/>
    <w:tmpl w:val="9BE0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2CFB62DC"/>
    <w:multiLevelType w:val="multilevel"/>
    <w:tmpl w:val="E00C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7322577"/>
    <w:multiLevelType w:val="multilevel"/>
    <w:tmpl w:val="E5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40AD6780"/>
    <w:multiLevelType w:val="hybridMultilevel"/>
    <w:tmpl w:val="E76254A6"/>
    <w:lvl w:ilvl="0" w:tplc="DC32F8C2">
      <w:start w:val="1"/>
      <w:numFmt w:val="lowerLetter"/>
      <w:lvlText w:val="%1)"/>
      <w:lvlJc w:val="left"/>
      <w:pPr>
        <w:ind w:left="3195" w:hanging="360"/>
      </w:pPr>
      <w:rPr>
        <w:rFonts w:asciiTheme="minorHAnsi" w:eastAsia="Times New Roman" w:hAnsiTheme="minorHAnsi" w:cstheme="minorHAnsi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44E32"/>
    <w:multiLevelType w:val="hybridMultilevel"/>
    <w:tmpl w:val="37065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E797D"/>
    <w:multiLevelType w:val="multilevel"/>
    <w:tmpl w:val="07CC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DA69FB"/>
    <w:multiLevelType w:val="multilevel"/>
    <w:tmpl w:val="3A6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B26807"/>
    <w:multiLevelType w:val="hybridMultilevel"/>
    <w:tmpl w:val="6B7E2EF4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00B3A"/>
    <w:multiLevelType w:val="hybridMultilevel"/>
    <w:tmpl w:val="9EF2527C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DF961A3"/>
    <w:multiLevelType w:val="multilevel"/>
    <w:tmpl w:val="E0D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FD538C"/>
    <w:multiLevelType w:val="multilevel"/>
    <w:tmpl w:val="D6E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B08DA"/>
    <w:multiLevelType w:val="multilevel"/>
    <w:tmpl w:val="725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0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9465E97"/>
    <w:multiLevelType w:val="hybridMultilevel"/>
    <w:tmpl w:val="34E8F40C"/>
    <w:lvl w:ilvl="0" w:tplc="DC32F8C2">
      <w:start w:val="1"/>
      <w:numFmt w:val="lowerLetter"/>
      <w:lvlText w:val="%1)"/>
      <w:lvlJc w:val="left"/>
      <w:pPr>
        <w:ind w:left="3195" w:hanging="360"/>
      </w:pPr>
      <w:rPr>
        <w:rFonts w:asciiTheme="minorHAnsi" w:eastAsia="Times New Roman" w:hAnsiTheme="minorHAnsi" w:cstheme="minorHAnsi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A1B5D"/>
    <w:multiLevelType w:val="hybridMultilevel"/>
    <w:tmpl w:val="74763242"/>
    <w:lvl w:ilvl="0" w:tplc="E2E4F97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C803FAA"/>
    <w:multiLevelType w:val="multilevel"/>
    <w:tmpl w:val="3A6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6D1F91"/>
    <w:multiLevelType w:val="hybridMultilevel"/>
    <w:tmpl w:val="5D4817D2"/>
    <w:lvl w:ilvl="0" w:tplc="3EF48E12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82355"/>
    <w:multiLevelType w:val="hybridMultilevel"/>
    <w:tmpl w:val="52423720"/>
    <w:lvl w:ilvl="0" w:tplc="08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36" w15:restartNumberingAfterBreak="0">
    <w:nsid w:val="70467999"/>
    <w:multiLevelType w:val="multilevel"/>
    <w:tmpl w:val="606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EE62F1"/>
    <w:multiLevelType w:val="hybridMultilevel"/>
    <w:tmpl w:val="481A8F10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DC32F8C2">
      <w:start w:val="1"/>
      <w:numFmt w:val="lowerLetter"/>
      <w:lvlText w:val="%3)"/>
      <w:lvlJc w:val="left"/>
      <w:pPr>
        <w:ind w:left="3195" w:hanging="360"/>
      </w:pPr>
      <w:rPr>
        <w:rFonts w:asciiTheme="minorHAnsi" w:eastAsia="Times New Roman" w:hAnsiTheme="minorHAnsi" w:cstheme="minorHAnsi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20304458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37"/>
  </w:num>
  <w:num w:numId="2" w16cid:durableId="1797404619">
    <w:abstractNumId w:val="0"/>
  </w:num>
  <w:num w:numId="3" w16cid:durableId="223489292">
    <w:abstractNumId w:val="27"/>
  </w:num>
  <w:num w:numId="4" w16cid:durableId="100690251">
    <w:abstractNumId w:val="4"/>
  </w:num>
  <w:num w:numId="5" w16cid:durableId="1807580802">
    <w:abstractNumId w:val="2"/>
  </w:num>
  <w:num w:numId="6" w16cid:durableId="935552625">
    <w:abstractNumId w:val="16"/>
  </w:num>
  <w:num w:numId="7" w16cid:durableId="229585788">
    <w:abstractNumId w:val="29"/>
  </w:num>
  <w:num w:numId="8" w16cid:durableId="1631205712">
    <w:abstractNumId w:val="8"/>
  </w:num>
  <w:num w:numId="9" w16cid:durableId="1640761775">
    <w:abstractNumId w:val="18"/>
  </w:num>
  <w:num w:numId="10" w16cid:durableId="630093339">
    <w:abstractNumId w:val="13"/>
  </w:num>
  <w:num w:numId="11" w16cid:durableId="1480728722">
    <w:abstractNumId w:val="15"/>
  </w:num>
  <w:num w:numId="12" w16cid:durableId="1596279109">
    <w:abstractNumId w:val="30"/>
  </w:num>
  <w:num w:numId="13" w16cid:durableId="1845323038">
    <w:abstractNumId w:val="17"/>
  </w:num>
  <w:num w:numId="14" w16cid:durableId="1845051527">
    <w:abstractNumId w:val="25"/>
  </w:num>
  <w:num w:numId="15" w16cid:durableId="1175417577">
    <w:abstractNumId w:val="1"/>
  </w:num>
  <w:num w:numId="16" w16cid:durableId="1679771025">
    <w:abstractNumId w:val="6"/>
  </w:num>
  <w:num w:numId="17" w16cid:durableId="958684435">
    <w:abstractNumId w:val="34"/>
  </w:num>
  <w:num w:numId="18" w16cid:durableId="746003096">
    <w:abstractNumId w:val="32"/>
  </w:num>
  <w:num w:numId="19" w16cid:durableId="1490363752">
    <w:abstractNumId w:val="11"/>
  </w:num>
  <w:num w:numId="20" w16cid:durableId="1201433879">
    <w:abstractNumId w:val="26"/>
  </w:num>
  <w:num w:numId="21" w16cid:durableId="2108380536">
    <w:abstractNumId w:val="12"/>
  </w:num>
  <w:num w:numId="22" w16cid:durableId="1240016400">
    <w:abstractNumId w:val="35"/>
  </w:num>
  <w:num w:numId="23" w16cid:durableId="1560286861">
    <w:abstractNumId w:val="24"/>
  </w:num>
  <w:num w:numId="24" w16cid:durableId="221989058">
    <w:abstractNumId w:val="14"/>
  </w:num>
  <w:num w:numId="25" w16cid:durableId="1903563192">
    <w:abstractNumId w:val="28"/>
  </w:num>
  <w:num w:numId="26" w16cid:durableId="950009970">
    <w:abstractNumId w:val="21"/>
  </w:num>
  <w:num w:numId="27" w16cid:durableId="1321810208">
    <w:abstractNumId w:val="36"/>
  </w:num>
  <w:num w:numId="28" w16cid:durableId="1986932264">
    <w:abstractNumId w:val="22"/>
  </w:num>
  <w:num w:numId="29" w16cid:durableId="50691353">
    <w:abstractNumId w:val="33"/>
  </w:num>
  <w:num w:numId="30" w16cid:durableId="1874689377">
    <w:abstractNumId w:val="20"/>
  </w:num>
  <w:num w:numId="31" w16cid:durableId="721096312">
    <w:abstractNumId w:val="7"/>
  </w:num>
  <w:num w:numId="32" w16cid:durableId="6858357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7883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23015411">
    <w:abstractNumId w:val="9"/>
  </w:num>
  <w:num w:numId="35" w16cid:durableId="823475353">
    <w:abstractNumId w:val="10"/>
  </w:num>
  <w:num w:numId="36" w16cid:durableId="120156885">
    <w:abstractNumId w:val="23"/>
  </w:num>
  <w:num w:numId="37" w16cid:durableId="1222791123">
    <w:abstractNumId w:val="5"/>
  </w:num>
  <w:num w:numId="38" w16cid:durableId="212161973">
    <w:abstractNumId w:val="19"/>
  </w:num>
  <w:num w:numId="39" w16cid:durableId="1523009676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0787E"/>
    <w:rsid w:val="00010646"/>
    <w:rsid w:val="000109EC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62D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DB8"/>
    <w:rsid w:val="00030E74"/>
    <w:rsid w:val="00030FED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252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32A1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8F4"/>
    <w:rsid w:val="00050BF1"/>
    <w:rsid w:val="000510B5"/>
    <w:rsid w:val="000514A7"/>
    <w:rsid w:val="000514E1"/>
    <w:rsid w:val="000516A5"/>
    <w:rsid w:val="00052115"/>
    <w:rsid w:val="00052749"/>
    <w:rsid w:val="0005282B"/>
    <w:rsid w:val="0005282C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2F5"/>
    <w:rsid w:val="00063D27"/>
    <w:rsid w:val="000642C1"/>
    <w:rsid w:val="0006432C"/>
    <w:rsid w:val="00064A6C"/>
    <w:rsid w:val="00065022"/>
    <w:rsid w:val="00065545"/>
    <w:rsid w:val="00066379"/>
    <w:rsid w:val="00066FB2"/>
    <w:rsid w:val="00067489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A12"/>
    <w:rsid w:val="00074B48"/>
    <w:rsid w:val="00076189"/>
    <w:rsid w:val="00077510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26DC"/>
    <w:rsid w:val="00092F1F"/>
    <w:rsid w:val="00093415"/>
    <w:rsid w:val="0009390A"/>
    <w:rsid w:val="000940A6"/>
    <w:rsid w:val="0009428C"/>
    <w:rsid w:val="00094CF1"/>
    <w:rsid w:val="000956CD"/>
    <w:rsid w:val="00095BAC"/>
    <w:rsid w:val="00095E32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2983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1DD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5981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891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1ABA"/>
    <w:rsid w:val="000F37D2"/>
    <w:rsid w:val="000F38B7"/>
    <w:rsid w:val="000F3ADE"/>
    <w:rsid w:val="000F3B6D"/>
    <w:rsid w:val="000F3CB6"/>
    <w:rsid w:val="000F52AB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76E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26E"/>
    <w:rsid w:val="00104970"/>
    <w:rsid w:val="00104C47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0ED1"/>
    <w:rsid w:val="00111177"/>
    <w:rsid w:val="00111734"/>
    <w:rsid w:val="00111F42"/>
    <w:rsid w:val="001122DF"/>
    <w:rsid w:val="00113432"/>
    <w:rsid w:val="001137BB"/>
    <w:rsid w:val="0011443C"/>
    <w:rsid w:val="001146F4"/>
    <w:rsid w:val="00115083"/>
    <w:rsid w:val="001153B5"/>
    <w:rsid w:val="00116720"/>
    <w:rsid w:val="00116A6C"/>
    <w:rsid w:val="0011749B"/>
    <w:rsid w:val="001204EB"/>
    <w:rsid w:val="00120DBC"/>
    <w:rsid w:val="00120DEE"/>
    <w:rsid w:val="001214C9"/>
    <w:rsid w:val="001217C1"/>
    <w:rsid w:val="00122625"/>
    <w:rsid w:val="00122F01"/>
    <w:rsid w:val="00124F23"/>
    <w:rsid w:val="00125BD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93A"/>
    <w:rsid w:val="00132C69"/>
    <w:rsid w:val="001335DC"/>
    <w:rsid w:val="0013364E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6BF"/>
    <w:rsid w:val="00152858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5A9"/>
    <w:rsid w:val="00161EE9"/>
    <w:rsid w:val="00162074"/>
    <w:rsid w:val="00163013"/>
    <w:rsid w:val="0016393F"/>
    <w:rsid w:val="00163ED4"/>
    <w:rsid w:val="00164833"/>
    <w:rsid w:val="00165A9D"/>
    <w:rsid w:val="0016690C"/>
    <w:rsid w:val="00166F4C"/>
    <w:rsid w:val="0016754E"/>
    <w:rsid w:val="001677D4"/>
    <w:rsid w:val="00171123"/>
    <w:rsid w:val="00171FE3"/>
    <w:rsid w:val="00172408"/>
    <w:rsid w:val="001725DC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07C9"/>
    <w:rsid w:val="0018175D"/>
    <w:rsid w:val="00181910"/>
    <w:rsid w:val="00181EBB"/>
    <w:rsid w:val="00182BA7"/>
    <w:rsid w:val="00182D50"/>
    <w:rsid w:val="0018329C"/>
    <w:rsid w:val="00183460"/>
    <w:rsid w:val="00183621"/>
    <w:rsid w:val="00183D67"/>
    <w:rsid w:val="0018541B"/>
    <w:rsid w:val="00186053"/>
    <w:rsid w:val="001860BE"/>
    <w:rsid w:val="001860C3"/>
    <w:rsid w:val="00186353"/>
    <w:rsid w:val="00186AD8"/>
    <w:rsid w:val="001871EA"/>
    <w:rsid w:val="00187D2E"/>
    <w:rsid w:val="00187FD6"/>
    <w:rsid w:val="00191129"/>
    <w:rsid w:val="001912CC"/>
    <w:rsid w:val="0019242A"/>
    <w:rsid w:val="001925F3"/>
    <w:rsid w:val="00192A2A"/>
    <w:rsid w:val="00192ACE"/>
    <w:rsid w:val="00192D0C"/>
    <w:rsid w:val="00192F37"/>
    <w:rsid w:val="00193289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48A3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5E2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6312"/>
    <w:rsid w:val="001C6AFD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04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570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565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570B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4E21"/>
    <w:rsid w:val="00225C3F"/>
    <w:rsid w:val="00225FBD"/>
    <w:rsid w:val="00226B32"/>
    <w:rsid w:val="00227632"/>
    <w:rsid w:val="00227B49"/>
    <w:rsid w:val="00227C4D"/>
    <w:rsid w:val="00227CD5"/>
    <w:rsid w:val="00227D4E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9DD"/>
    <w:rsid w:val="00241C80"/>
    <w:rsid w:val="0024213C"/>
    <w:rsid w:val="00243D81"/>
    <w:rsid w:val="0024457C"/>
    <w:rsid w:val="0024496E"/>
    <w:rsid w:val="00244EFB"/>
    <w:rsid w:val="00246328"/>
    <w:rsid w:val="00246488"/>
    <w:rsid w:val="002467F1"/>
    <w:rsid w:val="00246D7D"/>
    <w:rsid w:val="0024747E"/>
    <w:rsid w:val="00247CA5"/>
    <w:rsid w:val="002502FA"/>
    <w:rsid w:val="002505ED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152"/>
    <w:rsid w:val="00256E88"/>
    <w:rsid w:val="00257326"/>
    <w:rsid w:val="00260D77"/>
    <w:rsid w:val="00261482"/>
    <w:rsid w:val="00261625"/>
    <w:rsid w:val="00261F58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2EF4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0EB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009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2F31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8D4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505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3BF7"/>
    <w:rsid w:val="002C4EB6"/>
    <w:rsid w:val="002C51CF"/>
    <w:rsid w:val="002C59EB"/>
    <w:rsid w:val="002C59F5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4CB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E7BA6"/>
    <w:rsid w:val="002F03FE"/>
    <w:rsid w:val="002F0A51"/>
    <w:rsid w:val="002F2A67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DAC"/>
    <w:rsid w:val="00311EC8"/>
    <w:rsid w:val="00311FD4"/>
    <w:rsid w:val="00312EA8"/>
    <w:rsid w:val="00312FFC"/>
    <w:rsid w:val="00313580"/>
    <w:rsid w:val="003135AD"/>
    <w:rsid w:val="003140F4"/>
    <w:rsid w:val="0031416E"/>
    <w:rsid w:val="00315C56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17EF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971"/>
    <w:rsid w:val="00390AE9"/>
    <w:rsid w:val="00390E95"/>
    <w:rsid w:val="00391736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06C"/>
    <w:rsid w:val="00397372"/>
    <w:rsid w:val="00397BB1"/>
    <w:rsid w:val="003A0425"/>
    <w:rsid w:val="003A2CA8"/>
    <w:rsid w:val="003A2CC4"/>
    <w:rsid w:val="003A32C6"/>
    <w:rsid w:val="003A3B61"/>
    <w:rsid w:val="003A4B9B"/>
    <w:rsid w:val="003A50A7"/>
    <w:rsid w:val="003A53DA"/>
    <w:rsid w:val="003A53EF"/>
    <w:rsid w:val="003A5DAE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8CB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1F09"/>
    <w:rsid w:val="003C22C6"/>
    <w:rsid w:val="003C2940"/>
    <w:rsid w:val="003C326A"/>
    <w:rsid w:val="003C354D"/>
    <w:rsid w:val="003C38F3"/>
    <w:rsid w:val="003C38F6"/>
    <w:rsid w:val="003C4418"/>
    <w:rsid w:val="003C524D"/>
    <w:rsid w:val="003C59B6"/>
    <w:rsid w:val="003C6165"/>
    <w:rsid w:val="003C68AF"/>
    <w:rsid w:val="003C76CC"/>
    <w:rsid w:val="003C7A08"/>
    <w:rsid w:val="003D0060"/>
    <w:rsid w:val="003D022F"/>
    <w:rsid w:val="003D0B3F"/>
    <w:rsid w:val="003D1417"/>
    <w:rsid w:val="003D1AF9"/>
    <w:rsid w:val="003D1D41"/>
    <w:rsid w:val="003D2CA0"/>
    <w:rsid w:val="003D4257"/>
    <w:rsid w:val="003D4A7D"/>
    <w:rsid w:val="003D5275"/>
    <w:rsid w:val="003D548F"/>
    <w:rsid w:val="003D54E8"/>
    <w:rsid w:val="003D597F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0655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D28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0F46"/>
    <w:rsid w:val="004013B3"/>
    <w:rsid w:val="00401741"/>
    <w:rsid w:val="004020DC"/>
    <w:rsid w:val="00402C9D"/>
    <w:rsid w:val="004033F8"/>
    <w:rsid w:val="0040409E"/>
    <w:rsid w:val="004048E9"/>
    <w:rsid w:val="00404DEA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922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59D"/>
    <w:rsid w:val="0042766E"/>
    <w:rsid w:val="00427B24"/>
    <w:rsid w:val="0043033D"/>
    <w:rsid w:val="00430784"/>
    <w:rsid w:val="00430CA2"/>
    <w:rsid w:val="004318B3"/>
    <w:rsid w:val="00432355"/>
    <w:rsid w:val="004332D4"/>
    <w:rsid w:val="004332E0"/>
    <w:rsid w:val="00433465"/>
    <w:rsid w:val="00433DCE"/>
    <w:rsid w:val="00433E62"/>
    <w:rsid w:val="004340DE"/>
    <w:rsid w:val="00434A68"/>
    <w:rsid w:val="00434C6A"/>
    <w:rsid w:val="0043509A"/>
    <w:rsid w:val="004356ED"/>
    <w:rsid w:val="00435A2D"/>
    <w:rsid w:val="00435BE8"/>
    <w:rsid w:val="00435D52"/>
    <w:rsid w:val="0043634B"/>
    <w:rsid w:val="00436428"/>
    <w:rsid w:val="0043666B"/>
    <w:rsid w:val="00437BF1"/>
    <w:rsid w:val="004401FB"/>
    <w:rsid w:val="004404ED"/>
    <w:rsid w:val="00442F98"/>
    <w:rsid w:val="0044317B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2E7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8A1"/>
    <w:rsid w:val="00480094"/>
    <w:rsid w:val="004809DF"/>
    <w:rsid w:val="0048165C"/>
    <w:rsid w:val="00481C04"/>
    <w:rsid w:val="00481F79"/>
    <w:rsid w:val="00482845"/>
    <w:rsid w:val="004829E5"/>
    <w:rsid w:val="00482D37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68C"/>
    <w:rsid w:val="004B4A5B"/>
    <w:rsid w:val="004B4ADB"/>
    <w:rsid w:val="004B4D73"/>
    <w:rsid w:val="004B534C"/>
    <w:rsid w:val="004B5AD8"/>
    <w:rsid w:val="004B6AD1"/>
    <w:rsid w:val="004B7683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3F13"/>
    <w:rsid w:val="004D539C"/>
    <w:rsid w:val="004D66FD"/>
    <w:rsid w:val="004D6870"/>
    <w:rsid w:val="004D721B"/>
    <w:rsid w:val="004D731A"/>
    <w:rsid w:val="004D7AA9"/>
    <w:rsid w:val="004E0483"/>
    <w:rsid w:val="004E0DE8"/>
    <w:rsid w:val="004E1387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47"/>
    <w:rsid w:val="004E7652"/>
    <w:rsid w:val="004E7B8F"/>
    <w:rsid w:val="004E7D30"/>
    <w:rsid w:val="004F00E7"/>
    <w:rsid w:val="004F0655"/>
    <w:rsid w:val="004F092E"/>
    <w:rsid w:val="004F0FCF"/>
    <w:rsid w:val="004F1271"/>
    <w:rsid w:val="004F181F"/>
    <w:rsid w:val="004F2023"/>
    <w:rsid w:val="004F28DA"/>
    <w:rsid w:val="004F2C21"/>
    <w:rsid w:val="004F3955"/>
    <w:rsid w:val="004F41B6"/>
    <w:rsid w:val="004F42FE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2218"/>
    <w:rsid w:val="00503234"/>
    <w:rsid w:val="00503510"/>
    <w:rsid w:val="00503C08"/>
    <w:rsid w:val="005051D1"/>
    <w:rsid w:val="0050675C"/>
    <w:rsid w:val="00506886"/>
    <w:rsid w:val="00506ACB"/>
    <w:rsid w:val="00506C5D"/>
    <w:rsid w:val="00506ED6"/>
    <w:rsid w:val="00506F1F"/>
    <w:rsid w:val="0051087C"/>
    <w:rsid w:val="0051312C"/>
    <w:rsid w:val="005131D4"/>
    <w:rsid w:val="005148A5"/>
    <w:rsid w:val="00514B95"/>
    <w:rsid w:val="00514FD8"/>
    <w:rsid w:val="00515041"/>
    <w:rsid w:val="0051505A"/>
    <w:rsid w:val="005156E3"/>
    <w:rsid w:val="00515D65"/>
    <w:rsid w:val="00515DC9"/>
    <w:rsid w:val="005167CF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0669"/>
    <w:rsid w:val="005319FF"/>
    <w:rsid w:val="00531F95"/>
    <w:rsid w:val="00532730"/>
    <w:rsid w:val="00532A0B"/>
    <w:rsid w:val="00532EB0"/>
    <w:rsid w:val="00533199"/>
    <w:rsid w:val="00533C7A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4C4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7A5"/>
    <w:rsid w:val="00546E27"/>
    <w:rsid w:val="0054717A"/>
    <w:rsid w:val="00547DA7"/>
    <w:rsid w:val="00550344"/>
    <w:rsid w:val="00550462"/>
    <w:rsid w:val="00550503"/>
    <w:rsid w:val="00550CE2"/>
    <w:rsid w:val="00551425"/>
    <w:rsid w:val="00551486"/>
    <w:rsid w:val="00551704"/>
    <w:rsid w:val="00551986"/>
    <w:rsid w:val="005523F3"/>
    <w:rsid w:val="00553CBC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27D1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1FB4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0CE0"/>
    <w:rsid w:val="005914D2"/>
    <w:rsid w:val="0059150D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4F5B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4AF"/>
    <w:rsid w:val="005B18F2"/>
    <w:rsid w:val="005B1F08"/>
    <w:rsid w:val="005B22EB"/>
    <w:rsid w:val="005B23B3"/>
    <w:rsid w:val="005B3280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575"/>
    <w:rsid w:val="005C1626"/>
    <w:rsid w:val="005C176D"/>
    <w:rsid w:val="005C1A75"/>
    <w:rsid w:val="005C203B"/>
    <w:rsid w:val="005C2F18"/>
    <w:rsid w:val="005C3541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393C"/>
    <w:rsid w:val="005D46B1"/>
    <w:rsid w:val="005D4C12"/>
    <w:rsid w:val="005D68D4"/>
    <w:rsid w:val="005D6C0F"/>
    <w:rsid w:val="005E1085"/>
    <w:rsid w:val="005E10A1"/>
    <w:rsid w:val="005E1589"/>
    <w:rsid w:val="005E169C"/>
    <w:rsid w:val="005E1F2A"/>
    <w:rsid w:val="005E2A7E"/>
    <w:rsid w:val="005E3EAD"/>
    <w:rsid w:val="005E45EE"/>
    <w:rsid w:val="005E4995"/>
    <w:rsid w:val="005E4AC0"/>
    <w:rsid w:val="005E5068"/>
    <w:rsid w:val="005E5135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95A"/>
    <w:rsid w:val="005F5ADD"/>
    <w:rsid w:val="005F7D63"/>
    <w:rsid w:val="006003AB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07D"/>
    <w:rsid w:val="00607389"/>
    <w:rsid w:val="00607CE1"/>
    <w:rsid w:val="00610CF0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6DEA"/>
    <w:rsid w:val="00617053"/>
    <w:rsid w:val="006173AB"/>
    <w:rsid w:val="006179D0"/>
    <w:rsid w:val="00617F38"/>
    <w:rsid w:val="006203CC"/>
    <w:rsid w:val="00620488"/>
    <w:rsid w:val="0062080F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310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85B"/>
    <w:rsid w:val="00644DDC"/>
    <w:rsid w:val="00645D6F"/>
    <w:rsid w:val="00646082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4A95"/>
    <w:rsid w:val="006550B7"/>
    <w:rsid w:val="0065530B"/>
    <w:rsid w:val="006554A0"/>
    <w:rsid w:val="006559E2"/>
    <w:rsid w:val="006566CD"/>
    <w:rsid w:val="0065772F"/>
    <w:rsid w:val="006578CB"/>
    <w:rsid w:val="00657916"/>
    <w:rsid w:val="0066070E"/>
    <w:rsid w:val="0066096D"/>
    <w:rsid w:val="00661065"/>
    <w:rsid w:val="0066150E"/>
    <w:rsid w:val="0066259B"/>
    <w:rsid w:val="00662693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67F82"/>
    <w:rsid w:val="00670168"/>
    <w:rsid w:val="006709D3"/>
    <w:rsid w:val="00670F15"/>
    <w:rsid w:val="0067258D"/>
    <w:rsid w:val="00672820"/>
    <w:rsid w:val="00673389"/>
    <w:rsid w:val="00673B64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99A"/>
    <w:rsid w:val="00682EB6"/>
    <w:rsid w:val="006835F8"/>
    <w:rsid w:val="00683BAB"/>
    <w:rsid w:val="00684BE5"/>
    <w:rsid w:val="0068562A"/>
    <w:rsid w:val="0068597A"/>
    <w:rsid w:val="006862EE"/>
    <w:rsid w:val="006864FE"/>
    <w:rsid w:val="00686EDB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6EFE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5EA"/>
    <w:rsid w:val="006C6845"/>
    <w:rsid w:val="006C7EDB"/>
    <w:rsid w:val="006D05D8"/>
    <w:rsid w:val="006D0EC8"/>
    <w:rsid w:val="006D125A"/>
    <w:rsid w:val="006D2883"/>
    <w:rsid w:val="006D340B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3528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337"/>
    <w:rsid w:val="00700FA6"/>
    <w:rsid w:val="0070108C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401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0BA9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86D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00"/>
    <w:rsid w:val="00740E55"/>
    <w:rsid w:val="00741C52"/>
    <w:rsid w:val="00742171"/>
    <w:rsid w:val="0074231F"/>
    <w:rsid w:val="00742E68"/>
    <w:rsid w:val="00742FB6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580B"/>
    <w:rsid w:val="00756811"/>
    <w:rsid w:val="00756B57"/>
    <w:rsid w:val="00756D4E"/>
    <w:rsid w:val="00756E66"/>
    <w:rsid w:val="007570CB"/>
    <w:rsid w:val="007576F8"/>
    <w:rsid w:val="00760303"/>
    <w:rsid w:val="00760A6A"/>
    <w:rsid w:val="00761457"/>
    <w:rsid w:val="007614CB"/>
    <w:rsid w:val="00761F61"/>
    <w:rsid w:val="00762F1B"/>
    <w:rsid w:val="007635AE"/>
    <w:rsid w:val="007636D3"/>
    <w:rsid w:val="007638BF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6EA"/>
    <w:rsid w:val="00766CB8"/>
    <w:rsid w:val="007674E9"/>
    <w:rsid w:val="00767F3F"/>
    <w:rsid w:val="007709FB"/>
    <w:rsid w:val="007715A9"/>
    <w:rsid w:val="00771C84"/>
    <w:rsid w:val="00771E56"/>
    <w:rsid w:val="00771FFB"/>
    <w:rsid w:val="00772FED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E94"/>
    <w:rsid w:val="00780FA6"/>
    <w:rsid w:val="00780FCB"/>
    <w:rsid w:val="007819D5"/>
    <w:rsid w:val="00783468"/>
    <w:rsid w:val="00784195"/>
    <w:rsid w:val="007846CF"/>
    <w:rsid w:val="00784735"/>
    <w:rsid w:val="007856EC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7F3"/>
    <w:rsid w:val="007A1A1B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4B5"/>
    <w:rsid w:val="007C59A1"/>
    <w:rsid w:val="007C6BBD"/>
    <w:rsid w:val="007C6E3D"/>
    <w:rsid w:val="007C7940"/>
    <w:rsid w:val="007D091F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84B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5504"/>
    <w:rsid w:val="007F6937"/>
    <w:rsid w:val="007F737B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07833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CC4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364A"/>
    <w:rsid w:val="00834280"/>
    <w:rsid w:val="00835BAD"/>
    <w:rsid w:val="00836B9F"/>
    <w:rsid w:val="00837192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B80"/>
    <w:rsid w:val="00854E8C"/>
    <w:rsid w:val="0085564B"/>
    <w:rsid w:val="00855FE4"/>
    <w:rsid w:val="0085631E"/>
    <w:rsid w:val="00856BCA"/>
    <w:rsid w:val="0085701E"/>
    <w:rsid w:val="00857F8B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4EFD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616"/>
    <w:rsid w:val="00894A53"/>
    <w:rsid w:val="00894EC2"/>
    <w:rsid w:val="00895835"/>
    <w:rsid w:val="00895A2D"/>
    <w:rsid w:val="008967F9"/>
    <w:rsid w:val="008973C3"/>
    <w:rsid w:val="008A0124"/>
    <w:rsid w:val="008A0E34"/>
    <w:rsid w:val="008A1044"/>
    <w:rsid w:val="008A141E"/>
    <w:rsid w:val="008A2130"/>
    <w:rsid w:val="008A24C7"/>
    <w:rsid w:val="008A33C4"/>
    <w:rsid w:val="008A3821"/>
    <w:rsid w:val="008A385B"/>
    <w:rsid w:val="008A3A7F"/>
    <w:rsid w:val="008A47A2"/>
    <w:rsid w:val="008A4B1E"/>
    <w:rsid w:val="008A4F25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401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08E1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6C41"/>
    <w:rsid w:val="009174CC"/>
    <w:rsid w:val="00917676"/>
    <w:rsid w:val="00920149"/>
    <w:rsid w:val="00920CEA"/>
    <w:rsid w:val="00921124"/>
    <w:rsid w:val="009220DF"/>
    <w:rsid w:val="009228CD"/>
    <w:rsid w:val="00922F85"/>
    <w:rsid w:val="0092335A"/>
    <w:rsid w:val="00923C41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37257"/>
    <w:rsid w:val="0094013B"/>
    <w:rsid w:val="0094040A"/>
    <w:rsid w:val="0094055B"/>
    <w:rsid w:val="00940B33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4F6"/>
    <w:rsid w:val="0096175F"/>
    <w:rsid w:val="0096215F"/>
    <w:rsid w:val="009624FC"/>
    <w:rsid w:val="009637DE"/>
    <w:rsid w:val="0096464A"/>
    <w:rsid w:val="00964994"/>
    <w:rsid w:val="00964DBA"/>
    <w:rsid w:val="00965580"/>
    <w:rsid w:val="0096589A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3B9"/>
    <w:rsid w:val="00986997"/>
    <w:rsid w:val="0098781C"/>
    <w:rsid w:val="0099022B"/>
    <w:rsid w:val="00990307"/>
    <w:rsid w:val="00990A49"/>
    <w:rsid w:val="0099124D"/>
    <w:rsid w:val="00993000"/>
    <w:rsid w:val="0099333A"/>
    <w:rsid w:val="00993B2E"/>
    <w:rsid w:val="00993E1D"/>
    <w:rsid w:val="00993E26"/>
    <w:rsid w:val="00993E8A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0"/>
    <w:rsid w:val="009A2E75"/>
    <w:rsid w:val="009A30C2"/>
    <w:rsid w:val="009A3F28"/>
    <w:rsid w:val="009A48B7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9CF"/>
    <w:rsid w:val="009B0B98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3EA1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AB1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87A"/>
    <w:rsid w:val="009F4A62"/>
    <w:rsid w:val="009F53BE"/>
    <w:rsid w:val="009F5510"/>
    <w:rsid w:val="009F5DDB"/>
    <w:rsid w:val="009F5E77"/>
    <w:rsid w:val="009F6BE4"/>
    <w:rsid w:val="009F72CA"/>
    <w:rsid w:val="009F78A9"/>
    <w:rsid w:val="009F7C7E"/>
    <w:rsid w:val="00A00269"/>
    <w:rsid w:val="00A0094C"/>
    <w:rsid w:val="00A00AE9"/>
    <w:rsid w:val="00A01354"/>
    <w:rsid w:val="00A0145F"/>
    <w:rsid w:val="00A01788"/>
    <w:rsid w:val="00A0258B"/>
    <w:rsid w:val="00A026F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9AB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548A"/>
    <w:rsid w:val="00A2615E"/>
    <w:rsid w:val="00A2632F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C32"/>
    <w:rsid w:val="00A3608A"/>
    <w:rsid w:val="00A36820"/>
    <w:rsid w:val="00A3799B"/>
    <w:rsid w:val="00A41830"/>
    <w:rsid w:val="00A41A6F"/>
    <w:rsid w:val="00A41CF5"/>
    <w:rsid w:val="00A428B6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0F0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16C"/>
    <w:rsid w:val="00A57F00"/>
    <w:rsid w:val="00A57F8E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0F03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9F4"/>
    <w:rsid w:val="00A96A4C"/>
    <w:rsid w:val="00A96C75"/>
    <w:rsid w:val="00A972EE"/>
    <w:rsid w:val="00A978E2"/>
    <w:rsid w:val="00AA19FF"/>
    <w:rsid w:val="00AA2726"/>
    <w:rsid w:val="00AA3E51"/>
    <w:rsid w:val="00AA4C85"/>
    <w:rsid w:val="00AA4CF1"/>
    <w:rsid w:val="00AA60FC"/>
    <w:rsid w:val="00AA6222"/>
    <w:rsid w:val="00AA627F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0D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50B"/>
    <w:rsid w:val="00AC199E"/>
    <w:rsid w:val="00AC1A14"/>
    <w:rsid w:val="00AC23A0"/>
    <w:rsid w:val="00AC2B1F"/>
    <w:rsid w:val="00AC2E42"/>
    <w:rsid w:val="00AC3387"/>
    <w:rsid w:val="00AC34A4"/>
    <w:rsid w:val="00AC38ED"/>
    <w:rsid w:val="00AC3EBC"/>
    <w:rsid w:val="00AC4080"/>
    <w:rsid w:val="00AC4305"/>
    <w:rsid w:val="00AC4D0E"/>
    <w:rsid w:val="00AC4FD0"/>
    <w:rsid w:val="00AC562E"/>
    <w:rsid w:val="00AC5729"/>
    <w:rsid w:val="00AC6220"/>
    <w:rsid w:val="00AC6835"/>
    <w:rsid w:val="00AC7363"/>
    <w:rsid w:val="00AD00F8"/>
    <w:rsid w:val="00AD1214"/>
    <w:rsid w:val="00AD140C"/>
    <w:rsid w:val="00AD31BE"/>
    <w:rsid w:val="00AD329E"/>
    <w:rsid w:val="00AD3CE8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05D"/>
    <w:rsid w:val="00AE61C9"/>
    <w:rsid w:val="00AE68D1"/>
    <w:rsid w:val="00AE6A26"/>
    <w:rsid w:val="00AE7511"/>
    <w:rsid w:val="00AF06F9"/>
    <w:rsid w:val="00AF072D"/>
    <w:rsid w:val="00AF0A65"/>
    <w:rsid w:val="00AF0B9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6A23"/>
    <w:rsid w:val="00AF7310"/>
    <w:rsid w:val="00AF795A"/>
    <w:rsid w:val="00AF7B1B"/>
    <w:rsid w:val="00B000F8"/>
    <w:rsid w:val="00B0078E"/>
    <w:rsid w:val="00B016A8"/>
    <w:rsid w:val="00B0213A"/>
    <w:rsid w:val="00B021D7"/>
    <w:rsid w:val="00B02381"/>
    <w:rsid w:val="00B02E39"/>
    <w:rsid w:val="00B03688"/>
    <w:rsid w:val="00B037FB"/>
    <w:rsid w:val="00B03C72"/>
    <w:rsid w:val="00B0430B"/>
    <w:rsid w:val="00B049FB"/>
    <w:rsid w:val="00B05463"/>
    <w:rsid w:val="00B055C8"/>
    <w:rsid w:val="00B05AB0"/>
    <w:rsid w:val="00B05FF3"/>
    <w:rsid w:val="00B06A7E"/>
    <w:rsid w:val="00B06CB6"/>
    <w:rsid w:val="00B06F98"/>
    <w:rsid w:val="00B0752C"/>
    <w:rsid w:val="00B07F64"/>
    <w:rsid w:val="00B100AA"/>
    <w:rsid w:val="00B10E89"/>
    <w:rsid w:val="00B10FFD"/>
    <w:rsid w:val="00B11CBA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42"/>
    <w:rsid w:val="00B26B60"/>
    <w:rsid w:val="00B26B70"/>
    <w:rsid w:val="00B26ECB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07B"/>
    <w:rsid w:val="00B35496"/>
    <w:rsid w:val="00B35B94"/>
    <w:rsid w:val="00B368AE"/>
    <w:rsid w:val="00B37316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1B21"/>
    <w:rsid w:val="00B53E66"/>
    <w:rsid w:val="00B5571D"/>
    <w:rsid w:val="00B55D45"/>
    <w:rsid w:val="00B55DDC"/>
    <w:rsid w:val="00B55FC0"/>
    <w:rsid w:val="00B56015"/>
    <w:rsid w:val="00B5606C"/>
    <w:rsid w:val="00B57EC2"/>
    <w:rsid w:val="00B60775"/>
    <w:rsid w:val="00B60BAD"/>
    <w:rsid w:val="00B60D0D"/>
    <w:rsid w:val="00B60FF0"/>
    <w:rsid w:val="00B61E56"/>
    <w:rsid w:val="00B6204D"/>
    <w:rsid w:val="00B62CEC"/>
    <w:rsid w:val="00B63632"/>
    <w:rsid w:val="00B643B8"/>
    <w:rsid w:val="00B66178"/>
    <w:rsid w:val="00B66C85"/>
    <w:rsid w:val="00B67A4F"/>
    <w:rsid w:val="00B67B2C"/>
    <w:rsid w:val="00B701A2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DBB"/>
    <w:rsid w:val="00BA41B3"/>
    <w:rsid w:val="00BA4BAB"/>
    <w:rsid w:val="00BA55DF"/>
    <w:rsid w:val="00BA5C44"/>
    <w:rsid w:val="00BA6BFC"/>
    <w:rsid w:val="00BA7179"/>
    <w:rsid w:val="00BA74AC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B7CEB"/>
    <w:rsid w:val="00BC09C1"/>
    <w:rsid w:val="00BC0B68"/>
    <w:rsid w:val="00BC0C18"/>
    <w:rsid w:val="00BC1069"/>
    <w:rsid w:val="00BC1A17"/>
    <w:rsid w:val="00BC2231"/>
    <w:rsid w:val="00BC2AF7"/>
    <w:rsid w:val="00BC2D4B"/>
    <w:rsid w:val="00BC332E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261E"/>
    <w:rsid w:val="00BE425F"/>
    <w:rsid w:val="00BE43E6"/>
    <w:rsid w:val="00BE492F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3758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103E8"/>
    <w:rsid w:val="00C11090"/>
    <w:rsid w:val="00C118B7"/>
    <w:rsid w:val="00C1282A"/>
    <w:rsid w:val="00C131A9"/>
    <w:rsid w:val="00C13754"/>
    <w:rsid w:val="00C137F3"/>
    <w:rsid w:val="00C13804"/>
    <w:rsid w:val="00C139BB"/>
    <w:rsid w:val="00C13F38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810"/>
    <w:rsid w:val="00C20AF8"/>
    <w:rsid w:val="00C20D07"/>
    <w:rsid w:val="00C2123F"/>
    <w:rsid w:val="00C21709"/>
    <w:rsid w:val="00C2180F"/>
    <w:rsid w:val="00C21CAC"/>
    <w:rsid w:val="00C21F33"/>
    <w:rsid w:val="00C23CE5"/>
    <w:rsid w:val="00C2486A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3FF5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986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2826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0FF"/>
    <w:rsid w:val="00C82A6A"/>
    <w:rsid w:val="00C8356D"/>
    <w:rsid w:val="00C83EA0"/>
    <w:rsid w:val="00C84133"/>
    <w:rsid w:val="00C844FB"/>
    <w:rsid w:val="00C84BF0"/>
    <w:rsid w:val="00C84F79"/>
    <w:rsid w:val="00C8574B"/>
    <w:rsid w:val="00C85AAF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2E9E"/>
    <w:rsid w:val="00CA49F6"/>
    <w:rsid w:val="00CA6640"/>
    <w:rsid w:val="00CA67D6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2E5E"/>
    <w:rsid w:val="00CB350C"/>
    <w:rsid w:val="00CB387F"/>
    <w:rsid w:val="00CB40EA"/>
    <w:rsid w:val="00CB540D"/>
    <w:rsid w:val="00CB60CF"/>
    <w:rsid w:val="00CB62E5"/>
    <w:rsid w:val="00CB72DF"/>
    <w:rsid w:val="00CB75E6"/>
    <w:rsid w:val="00CC0402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C796A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5801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2516"/>
    <w:rsid w:val="00CE3904"/>
    <w:rsid w:val="00CE44D6"/>
    <w:rsid w:val="00CE47DE"/>
    <w:rsid w:val="00CE5E55"/>
    <w:rsid w:val="00CE6130"/>
    <w:rsid w:val="00CE617A"/>
    <w:rsid w:val="00CE62B8"/>
    <w:rsid w:val="00CE6488"/>
    <w:rsid w:val="00CE6C8E"/>
    <w:rsid w:val="00CE763D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1E49"/>
    <w:rsid w:val="00D02281"/>
    <w:rsid w:val="00D03118"/>
    <w:rsid w:val="00D04095"/>
    <w:rsid w:val="00D0439D"/>
    <w:rsid w:val="00D050FC"/>
    <w:rsid w:val="00D0578D"/>
    <w:rsid w:val="00D062F9"/>
    <w:rsid w:val="00D07031"/>
    <w:rsid w:val="00D071E9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1E78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00C4"/>
    <w:rsid w:val="00D200EA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4FD5"/>
    <w:rsid w:val="00D25674"/>
    <w:rsid w:val="00D259FC"/>
    <w:rsid w:val="00D25D59"/>
    <w:rsid w:val="00D26062"/>
    <w:rsid w:val="00D262FB"/>
    <w:rsid w:val="00D2640E"/>
    <w:rsid w:val="00D268B1"/>
    <w:rsid w:val="00D27B05"/>
    <w:rsid w:val="00D27CCB"/>
    <w:rsid w:val="00D30ACA"/>
    <w:rsid w:val="00D312B7"/>
    <w:rsid w:val="00D316AD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55B"/>
    <w:rsid w:val="00D52C0C"/>
    <w:rsid w:val="00D53B2B"/>
    <w:rsid w:val="00D548CD"/>
    <w:rsid w:val="00D5492F"/>
    <w:rsid w:val="00D55CA1"/>
    <w:rsid w:val="00D55E02"/>
    <w:rsid w:val="00D56A9D"/>
    <w:rsid w:val="00D56DB9"/>
    <w:rsid w:val="00D57A56"/>
    <w:rsid w:val="00D60FEB"/>
    <w:rsid w:val="00D61632"/>
    <w:rsid w:val="00D61DCA"/>
    <w:rsid w:val="00D61EF5"/>
    <w:rsid w:val="00D6368F"/>
    <w:rsid w:val="00D646D0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463"/>
    <w:rsid w:val="00D72AE5"/>
    <w:rsid w:val="00D73A4C"/>
    <w:rsid w:val="00D73F6D"/>
    <w:rsid w:val="00D74C18"/>
    <w:rsid w:val="00D74C79"/>
    <w:rsid w:val="00D753AD"/>
    <w:rsid w:val="00D7553B"/>
    <w:rsid w:val="00D758A0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AB2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0F17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8"/>
    <w:rsid w:val="00D9771F"/>
    <w:rsid w:val="00D97C92"/>
    <w:rsid w:val="00DA160E"/>
    <w:rsid w:val="00DA1D72"/>
    <w:rsid w:val="00DA4082"/>
    <w:rsid w:val="00DA4F99"/>
    <w:rsid w:val="00DA5CB5"/>
    <w:rsid w:val="00DA6492"/>
    <w:rsid w:val="00DA64C9"/>
    <w:rsid w:val="00DA6B1E"/>
    <w:rsid w:val="00DA6F82"/>
    <w:rsid w:val="00DA706E"/>
    <w:rsid w:val="00DA76AF"/>
    <w:rsid w:val="00DA7A7D"/>
    <w:rsid w:val="00DB02F8"/>
    <w:rsid w:val="00DB117D"/>
    <w:rsid w:val="00DB2605"/>
    <w:rsid w:val="00DB340D"/>
    <w:rsid w:val="00DB372F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2ED8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1D3"/>
    <w:rsid w:val="00DF4D54"/>
    <w:rsid w:val="00DF4F6E"/>
    <w:rsid w:val="00DF549E"/>
    <w:rsid w:val="00DF5641"/>
    <w:rsid w:val="00DF580C"/>
    <w:rsid w:val="00DF6DA7"/>
    <w:rsid w:val="00DF785E"/>
    <w:rsid w:val="00E0084F"/>
    <w:rsid w:val="00E00987"/>
    <w:rsid w:val="00E01CF2"/>
    <w:rsid w:val="00E01DE0"/>
    <w:rsid w:val="00E02D32"/>
    <w:rsid w:val="00E03A82"/>
    <w:rsid w:val="00E04DCC"/>
    <w:rsid w:val="00E05B65"/>
    <w:rsid w:val="00E05CC3"/>
    <w:rsid w:val="00E06A91"/>
    <w:rsid w:val="00E07115"/>
    <w:rsid w:val="00E074B3"/>
    <w:rsid w:val="00E07513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176D5"/>
    <w:rsid w:val="00E207A0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01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37971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5955"/>
    <w:rsid w:val="00E46496"/>
    <w:rsid w:val="00E4732E"/>
    <w:rsid w:val="00E47816"/>
    <w:rsid w:val="00E500D0"/>
    <w:rsid w:val="00E50183"/>
    <w:rsid w:val="00E51959"/>
    <w:rsid w:val="00E51DE6"/>
    <w:rsid w:val="00E52EF7"/>
    <w:rsid w:val="00E53674"/>
    <w:rsid w:val="00E53A8E"/>
    <w:rsid w:val="00E53D88"/>
    <w:rsid w:val="00E548EC"/>
    <w:rsid w:val="00E559A3"/>
    <w:rsid w:val="00E55DE8"/>
    <w:rsid w:val="00E5650E"/>
    <w:rsid w:val="00E57338"/>
    <w:rsid w:val="00E574E4"/>
    <w:rsid w:val="00E57557"/>
    <w:rsid w:val="00E577EF"/>
    <w:rsid w:val="00E60342"/>
    <w:rsid w:val="00E6198C"/>
    <w:rsid w:val="00E62AA7"/>
    <w:rsid w:val="00E62E91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02"/>
    <w:rsid w:val="00EA1842"/>
    <w:rsid w:val="00EA3155"/>
    <w:rsid w:val="00EA3DD2"/>
    <w:rsid w:val="00EA407C"/>
    <w:rsid w:val="00EA42A7"/>
    <w:rsid w:val="00EA47F9"/>
    <w:rsid w:val="00EA4D7F"/>
    <w:rsid w:val="00EA561B"/>
    <w:rsid w:val="00EA6094"/>
    <w:rsid w:val="00EA69A3"/>
    <w:rsid w:val="00EA6D02"/>
    <w:rsid w:val="00EA7512"/>
    <w:rsid w:val="00EA78CE"/>
    <w:rsid w:val="00EB007B"/>
    <w:rsid w:val="00EB0391"/>
    <w:rsid w:val="00EB07C2"/>
    <w:rsid w:val="00EB0CDD"/>
    <w:rsid w:val="00EB172C"/>
    <w:rsid w:val="00EB1813"/>
    <w:rsid w:val="00EB249A"/>
    <w:rsid w:val="00EB28DB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4B04"/>
    <w:rsid w:val="00EC5815"/>
    <w:rsid w:val="00EC60A4"/>
    <w:rsid w:val="00EC68CD"/>
    <w:rsid w:val="00EC6C16"/>
    <w:rsid w:val="00EC7418"/>
    <w:rsid w:val="00ED078A"/>
    <w:rsid w:val="00ED26C7"/>
    <w:rsid w:val="00ED2B3C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D7C47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5C44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1241"/>
    <w:rsid w:val="00F123D7"/>
    <w:rsid w:val="00F12CBE"/>
    <w:rsid w:val="00F12F60"/>
    <w:rsid w:val="00F14328"/>
    <w:rsid w:val="00F14A2C"/>
    <w:rsid w:val="00F16B62"/>
    <w:rsid w:val="00F16D09"/>
    <w:rsid w:val="00F17271"/>
    <w:rsid w:val="00F205AB"/>
    <w:rsid w:val="00F21EB3"/>
    <w:rsid w:val="00F23669"/>
    <w:rsid w:val="00F2378A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810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0C60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3F2"/>
    <w:rsid w:val="00F578A2"/>
    <w:rsid w:val="00F6011E"/>
    <w:rsid w:val="00F60854"/>
    <w:rsid w:val="00F612C0"/>
    <w:rsid w:val="00F617D3"/>
    <w:rsid w:val="00F61D52"/>
    <w:rsid w:val="00F62059"/>
    <w:rsid w:val="00F62491"/>
    <w:rsid w:val="00F630BA"/>
    <w:rsid w:val="00F63852"/>
    <w:rsid w:val="00F665A0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02A"/>
    <w:rsid w:val="00F75234"/>
    <w:rsid w:val="00F756DA"/>
    <w:rsid w:val="00F76299"/>
    <w:rsid w:val="00F7636F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87B08"/>
    <w:rsid w:val="00F903B5"/>
    <w:rsid w:val="00F90FB3"/>
    <w:rsid w:val="00F91109"/>
    <w:rsid w:val="00F92A35"/>
    <w:rsid w:val="00F92F0C"/>
    <w:rsid w:val="00F93158"/>
    <w:rsid w:val="00F94077"/>
    <w:rsid w:val="00F94840"/>
    <w:rsid w:val="00F94C3D"/>
    <w:rsid w:val="00F951F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3C6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8D6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5F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35A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10D"/>
    <w:rsid w:val="00FD239B"/>
    <w:rsid w:val="00FD2C97"/>
    <w:rsid w:val="00FD2E64"/>
    <w:rsid w:val="00FD3DB2"/>
    <w:rsid w:val="00FD420E"/>
    <w:rsid w:val="00FD4C8C"/>
    <w:rsid w:val="00FD56D6"/>
    <w:rsid w:val="00FD5DD6"/>
    <w:rsid w:val="00FD5E9C"/>
    <w:rsid w:val="00FD628D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00E"/>
    <w:rsid w:val="00FE27C9"/>
    <w:rsid w:val="00FE29FC"/>
    <w:rsid w:val="00FE4230"/>
    <w:rsid w:val="00FE50D7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3EBD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65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4722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5</cp:revision>
  <cp:lastPrinted>2026-01-12T16:08:00Z</cp:lastPrinted>
  <dcterms:created xsi:type="dcterms:W3CDTF">2026-05-15T11:44:00Z</dcterms:created>
  <dcterms:modified xsi:type="dcterms:W3CDTF">2026-05-19T11:39:00Z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